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9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3"/>
      </w:tblGrid>
      <w:tr w:rsidR="007B287E" w:rsidRPr="007B287E" w14:paraId="45601BA9" w14:textId="77777777" w:rsidTr="00CE2AB0">
        <w:trPr>
          <w:trHeight w:hRule="exact" w:val="583"/>
          <w:jc w:val="center"/>
        </w:trPr>
        <w:tc>
          <w:tcPr>
            <w:tcW w:w="10903" w:type="dxa"/>
          </w:tcPr>
          <w:p w14:paraId="0A9B7123" w14:textId="725DDAC9" w:rsidR="00E400FE" w:rsidRDefault="00A61105" w:rsidP="00B675DA">
            <w:pPr>
              <w:pStyle w:val="Titre1dudocument"/>
              <w:jc w:val="left"/>
              <w:rPr>
                <w:color w:val="A6A6A6" w:themeColor="background1" w:themeShade="A6"/>
              </w:rPr>
            </w:pPr>
            <w:r>
              <w:rPr>
                <w:noProof/>
                <w:color w:val="FFFFFF" w:themeColor="background1"/>
                <w:sz w:val="36"/>
              </w:rPr>
              <w:drawing>
                <wp:anchor distT="0" distB="0" distL="114300" distR="114300" simplePos="0" relativeHeight="251661312" behindDoc="1" locked="0" layoutInCell="1" allowOverlap="1" wp14:anchorId="6BD968A7" wp14:editId="1B9FCD98">
                  <wp:simplePos x="0" y="0"/>
                  <wp:positionH relativeFrom="column">
                    <wp:posOffset>6190913</wp:posOffset>
                  </wp:positionH>
                  <wp:positionV relativeFrom="paragraph">
                    <wp:posOffset>60325</wp:posOffset>
                  </wp:positionV>
                  <wp:extent cx="730250" cy="20700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DRM_RVB_202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2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545A">
              <w:rPr>
                <w:color w:val="A6A6A6" w:themeColor="background1" w:themeShade="A6"/>
              </w:rPr>
              <w:t>TARIFICATION SDRM</w:t>
            </w:r>
          </w:p>
          <w:p w14:paraId="7FE10DC3" w14:textId="77777777" w:rsidR="00EE1971" w:rsidRDefault="00EE1971" w:rsidP="00B675DA">
            <w:pPr>
              <w:pStyle w:val="Titre1dudocument"/>
              <w:jc w:val="left"/>
              <w:rPr>
                <w:color w:val="A6A6A6" w:themeColor="background1" w:themeShade="A6"/>
              </w:rPr>
            </w:pPr>
          </w:p>
          <w:p w14:paraId="47092869" w14:textId="35AAAA17" w:rsidR="00EE1971" w:rsidRPr="007B287E" w:rsidRDefault="00EE1971" w:rsidP="00B675DA">
            <w:pPr>
              <w:pStyle w:val="Titre1dudocument"/>
              <w:jc w:val="left"/>
              <w:rPr>
                <w:color w:val="A6A6A6" w:themeColor="background1" w:themeShade="A6"/>
              </w:rPr>
            </w:pPr>
          </w:p>
        </w:tc>
      </w:tr>
      <w:tr w:rsidR="005F6CFD" w:rsidRPr="005F6CFD" w14:paraId="4642AD34" w14:textId="77777777" w:rsidTr="008D27FE">
        <w:trPr>
          <w:trHeight w:hRule="exact" w:val="3061"/>
          <w:jc w:val="center"/>
        </w:trPr>
        <w:tc>
          <w:tcPr>
            <w:tcW w:w="10903" w:type="dxa"/>
          </w:tcPr>
          <w:p w14:paraId="3D362541" w14:textId="77777777" w:rsidR="00933487" w:rsidRDefault="00415E74" w:rsidP="00933487">
            <w:pPr>
              <w:pStyle w:val="Titre2dudocument"/>
              <w:rPr>
                <w:rFonts w:cstheme="minorHAnsi"/>
                <w:color w:val="BC204B"/>
                <w:sz w:val="36"/>
              </w:rPr>
            </w:pPr>
            <w:r w:rsidRPr="005F6CFD">
              <w:rPr>
                <w:noProof/>
                <w:color w:val="BC204B"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B6E32D" wp14:editId="0592A4B2">
                      <wp:simplePos x="0" y="0"/>
                      <wp:positionH relativeFrom="column">
                        <wp:posOffset>6239510</wp:posOffset>
                      </wp:positionH>
                      <wp:positionV relativeFrom="paragraph">
                        <wp:posOffset>1208405</wp:posOffset>
                      </wp:positionV>
                      <wp:extent cx="1085850" cy="274320"/>
                      <wp:effectExtent l="0" t="0" r="0" b="0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858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8CC31" w14:textId="5FECEF42" w:rsidR="00415E74" w:rsidRPr="00415E74" w:rsidRDefault="00415E74">
                                  <w:pPr>
                                    <w:rPr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415E74">
                                    <w:rPr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© Drazen Zigic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B6E3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left:0;text-align:left;margin-left:491.3pt;margin-top:95.15pt;width:85.5pt;height:21.6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" filled="f" stroked="f" strokeweight=".5pt">
                      <v:textbox>
                        <w:txbxContent>
                          <w:p w14:paraId="4948CC31" w14:textId="5FECEF42" w:rsidR="00415E74" w:rsidRPr="00415E74" w:rsidRDefault="00415E74">
                            <w:pP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415E74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© Drazen Zigic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545A">
              <w:rPr>
                <w:rFonts w:cstheme="minorHAnsi"/>
                <w:color w:val="BC204B"/>
                <w:sz w:val="36"/>
              </w:rPr>
              <w:t>PRODUCTION DE SUPPORT</w:t>
            </w:r>
            <w:r w:rsidR="00416E60">
              <w:rPr>
                <w:rFonts w:cstheme="minorHAnsi"/>
                <w:color w:val="BC204B"/>
                <w:sz w:val="36"/>
              </w:rPr>
              <w:t>S</w:t>
            </w:r>
            <w:r w:rsidR="00CD545A">
              <w:rPr>
                <w:rFonts w:cstheme="minorHAnsi"/>
                <w:color w:val="BC204B"/>
                <w:sz w:val="36"/>
              </w:rPr>
              <w:t xml:space="preserve"> </w:t>
            </w:r>
            <w:r w:rsidR="00933487">
              <w:rPr>
                <w:rFonts w:cstheme="minorHAnsi"/>
                <w:color w:val="BC204B"/>
                <w:sz w:val="36"/>
              </w:rPr>
              <w:t>PHONOGRAPHIQUES</w:t>
            </w:r>
          </w:p>
          <w:p w14:paraId="1312023B" w14:textId="45696EB7" w:rsidR="00CE2AB0" w:rsidRDefault="00933487" w:rsidP="00933487">
            <w:pPr>
              <w:pStyle w:val="Titre2dudocument"/>
              <w:rPr>
                <w:rFonts w:cstheme="minorHAnsi"/>
                <w:color w:val="BC204B"/>
                <w:sz w:val="36"/>
              </w:rPr>
            </w:pPr>
            <w:r w:rsidRPr="005F6CFD">
              <w:rPr>
                <w:noProof/>
                <w:color w:val="BC204B"/>
              </w:rPr>
              <w:drawing>
                <wp:anchor distT="0" distB="0" distL="114300" distR="114300" simplePos="0" relativeHeight="251658240" behindDoc="0" locked="0" layoutInCell="1" allowOverlap="1" wp14:anchorId="2782264E" wp14:editId="53D25742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574675</wp:posOffset>
                  </wp:positionV>
                  <wp:extent cx="6882130" cy="998855"/>
                  <wp:effectExtent l="0" t="0" r="0" b="0"/>
                  <wp:wrapThrough wrapText="bothSides">
                    <wp:wrapPolygon edited="0">
                      <wp:start x="0" y="0"/>
                      <wp:lineTo x="0" y="21010"/>
                      <wp:lineTo x="21524" y="21010"/>
                      <wp:lineTo x="21524" y="0"/>
                      <wp:lineTo x="0" y="0"/>
                    </wp:wrapPolygon>
                  </wp:wrapThrough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hutterstock_1395461474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79" b="32317"/>
                          <a:stretch/>
                        </pic:blipFill>
                        <pic:spPr bwMode="auto">
                          <a:xfrm>
                            <a:off x="0" y="0"/>
                            <a:ext cx="6882130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545A" w:rsidRPr="00CD545A">
              <w:rPr>
                <w:rFonts w:cstheme="minorHAnsi"/>
                <w:color w:val="BC204B"/>
                <w:sz w:val="36"/>
              </w:rPr>
              <w:t>ŒUVRE PAR ŒUVRE</w:t>
            </w:r>
            <w:r w:rsidR="00CD545A">
              <w:rPr>
                <w:rFonts w:cstheme="minorHAnsi"/>
                <w:color w:val="BC204B"/>
                <w:sz w:val="36"/>
              </w:rPr>
              <w:t xml:space="preserve"> </w:t>
            </w:r>
            <w:r w:rsidR="00F94D6D">
              <w:rPr>
                <w:rFonts w:cstheme="minorHAnsi"/>
                <w:color w:val="BC204B"/>
                <w:sz w:val="36"/>
              </w:rPr>
              <w:t>(OPO)</w:t>
            </w:r>
          </w:p>
          <w:p w14:paraId="4B88C90E" w14:textId="130CADC3" w:rsidR="00CD545A" w:rsidRPr="005F6CFD" w:rsidRDefault="00CD545A" w:rsidP="00B675DA">
            <w:pPr>
              <w:pStyle w:val="Titre2dudocument"/>
              <w:jc w:val="left"/>
              <w:rPr>
                <w:rFonts w:cstheme="minorHAnsi"/>
                <w:color w:val="BC204B"/>
                <w:sz w:val="36"/>
              </w:rPr>
            </w:pPr>
          </w:p>
          <w:p w14:paraId="34EC5120" w14:textId="43419121" w:rsidR="00E400FE" w:rsidRPr="005F6CFD" w:rsidRDefault="00E400FE" w:rsidP="00B675DA">
            <w:pPr>
              <w:pStyle w:val="Titre2dudocument"/>
              <w:jc w:val="left"/>
              <w:rPr>
                <w:color w:val="BC204B"/>
              </w:rPr>
            </w:pPr>
          </w:p>
          <w:p w14:paraId="68F0FB3C" w14:textId="77777777" w:rsidR="005876AD" w:rsidRPr="005F6CFD" w:rsidRDefault="005876AD" w:rsidP="00B675DA">
            <w:pPr>
              <w:pStyle w:val="Titre2dudocument"/>
              <w:jc w:val="left"/>
              <w:rPr>
                <w:color w:val="BC204B"/>
              </w:rPr>
            </w:pPr>
          </w:p>
          <w:p w14:paraId="7FE318FD" w14:textId="77777777" w:rsidR="005876AD" w:rsidRPr="005F6CFD" w:rsidRDefault="005876AD" w:rsidP="00B675DA">
            <w:pPr>
              <w:pStyle w:val="Titre2dudocument"/>
              <w:jc w:val="left"/>
              <w:rPr>
                <w:color w:val="BC204B"/>
              </w:rPr>
            </w:pPr>
          </w:p>
        </w:tc>
      </w:tr>
    </w:tbl>
    <w:p w14:paraId="5BA8587F" w14:textId="2DE92CA1" w:rsidR="00EE1971" w:rsidRDefault="00EE1971" w:rsidP="00CF440C">
      <w:pPr>
        <w:pStyle w:val="Paragraphedeliste"/>
        <w:ind w:left="8505" w:right="-369"/>
        <w:rPr>
          <w:b/>
          <w:i/>
          <w:sz w:val="22"/>
        </w:rPr>
      </w:pPr>
      <w:bookmarkStart w:id="0" w:name="OLE_LINK4"/>
    </w:p>
    <w:p w14:paraId="1F34ACEA" w14:textId="77777777" w:rsidR="00F94D6D" w:rsidRDefault="00F94D6D" w:rsidP="00CF440C">
      <w:pPr>
        <w:pStyle w:val="Paragraphedeliste"/>
        <w:ind w:left="8505" w:right="-369"/>
        <w:rPr>
          <w:b/>
          <w:i/>
          <w:sz w:val="22"/>
        </w:rPr>
      </w:pPr>
    </w:p>
    <w:p w14:paraId="4EAE4FC1" w14:textId="77777777" w:rsidR="00F94D6D" w:rsidRDefault="00F94D6D" w:rsidP="00CF440C">
      <w:pPr>
        <w:pStyle w:val="Paragraphedeliste"/>
        <w:ind w:left="8505" w:right="-369"/>
        <w:rPr>
          <w:b/>
          <w:i/>
          <w:sz w:val="22"/>
        </w:rPr>
      </w:pPr>
    </w:p>
    <w:p w14:paraId="1F82A889" w14:textId="77777777" w:rsidR="00F94D6D" w:rsidRDefault="00F94D6D" w:rsidP="00CF440C">
      <w:pPr>
        <w:pStyle w:val="Paragraphedeliste"/>
        <w:ind w:left="8505" w:right="-369"/>
        <w:rPr>
          <w:b/>
          <w:i/>
          <w:sz w:val="22"/>
        </w:rPr>
      </w:pPr>
    </w:p>
    <w:p w14:paraId="1985DB2B" w14:textId="77777777" w:rsidR="00EE1971" w:rsidRPr="00FA2C83" w:rsidRDefault="00EE1971" w:rsidP="00CF440C">
      <w:pPr>
        <w:pStyle w:val="Paragraphedeliste"/>
        <w:ind w:left="8505" w:right="-369"/>
        <w:rPr>
          <w:b/>
          <w:i/>
          <w:sz w:val="22"/>
        </w:rPr>
      </w:pPr>
    </w:p>
    <w:tbl>
      <w:tblPr>
        <w:tblW w:w="98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4"/>
        <w:gridCol w:w="2977"/>
        <w:gridCol w:w="61"/>
      </w:tblGrid>
      <w:tr w:rsidR="00CF440C" w:rsidRPr="00CF440C" w14:paraId="338411F9" w14:textId="77777777" w:rsidTr="005F6CFD">
        <w:trPr>
          <w:divId w:val="1493333262"/>
          <w:trHeight w:val="270"/>
          <w:jc w:val="center"/>
        </w:trPr>
        <w:tc>
          <w:tcPr>
            <w:tcW w:w="9842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C204B"/>
            <w:vAlign w:val="center"/>
            <w:hideMark/>
          </w:tcPr>
          <w:p w14:paraId="7D474DE4" w14:textId="16E3F7D5" w:rsidR="00CF440C" w:rsidRPr="00CF440C" w:rsidRDefault="00CD545A" w:rsidP="00CF440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FR"/>
              </w:rPr>
              <w:t>TAUX DE RE</w:t>
            </w:r>
            <w:r w:rsidR="00416E6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FR"/>
              </w:rPr>
              <w:t>DEVANCE</w:t>
            </w:r>
          </w:p>
        </w:tc>
      </w:tr>
      <w:tr w:rsidR="00CD545A" w:rsidRPr="00CF440C" w14:paraId="6ECCFFE7" w14:textId="77777777" w:rsidTr="00CD545A">
        <w:trPr>
          <w:gridAfter w:val="1"/>
          <w:divId w:val="1493333262"/>
          <w:wAfter w:w="61" w:type="dxa"/>
          <w:trHeight w:val="382"/>
          <w:jc w:val="center"/>
        </w:trPr>
        <w:tc>
          <w:tcPr>
            <w:tcW w:w="68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 w:themeColor="background1"/>
            </w:tcBorders>
            <w:shd w:val="clear" w:color="auto" w:fill="F6CDD8" w:themeFill="accent1" w:themeFillTint="33"/>
            <w:vAlign w:val="center"/>
            <w:hideMark/>
          </w:tcPr>
          <w:p w14:paraId="1F07538E" w14:textId="5F29A3D2" w:rsidR="00CD545A" w:rsidRPr="00CF440C" w:rsidRDefault="00933487" w:rsidP="00CF440C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Applicable s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ur le prix de vente détail T</w:t>
            </w:r>
            <w:r w:rsidR="00416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.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T</w:t>
            </w:r>
            <w:r w:rsidR="00416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.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C</w:t>
            </w:r>
            <w:r w:rsidR="00416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 xml:space="preserve"> (prix public)</w:t>
            </w:r>
          </w:p>
        </w:tc>
        <w:tc>
          <w:tcPr>
            <w:tcW w:w="297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A74682A" w14:textId="2B13DB68" w:rsidR="00CD545A" w:rsidRPr="00CF440C" w:rsidRDefault="00CD545A" w:rsidP="00CF440C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7,40</w:t>
            </w:r>
            <w:r w:rsidR="00933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F440C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%</w:t>
            </w:r>
          </w:p>
        </w:tc>
      </w:tr>
      <w:tr w:rsidR="00CD545A" w:rsidRPr="00CF440C" w14:paraId="539FD9E8" w14:textId="77777777" w:rsidTr="00CD545A">
        <w:trPr>
          <w:gridAfter w:val="1"/>
          <w:divId w:val="1493333262"/>
          <w:wAfter w:w="61" w:type="dxa"/>
          <w:trHeight w:val="382"/>
          <w:jc w:val="center"/>
        </w:trPr>
        <w:tc>
          <w:tcPr>
            <w:tcW w:w="6804" w:type="dxa"/>
            <w:tcBorders>
              <w:top w:val="nil"/>
              <w:left w:val="single" w:sz="12" w:space="0" w:color="FFFFFF"/>
              <w:bottom w:val="nil"/>
              <w:right w:val="single" w:sz="12" w:space="0" w:color="FFFFFF" w:themeColor="background1"/>
            </w:tcBorders>
            <w:shd w:val="clear" w:color="auto" w:fill="F6CDD8" w:themeFill="accent1" w:themeFillTint="33"/>
            <w:vAlign w:val="center"/>
            <w:hideMark/>
          </w:tcPr>
          <w:p w14:paraId="4C739DC5" w14:textId="6CAA266E" w:rsidR="00CD545A" w:rsidRPr="00CF440C" w:rsidRDefault="00933487" w:rsidP="00CF440C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Applicable s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 xml:space="preserve">ur le prix de 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gros H</w:t>
            </w:r>
            <w:r w:rsidR="00416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.</w:t>
            </w:r>
            <w:r w:rsidR="00CD54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T</w:t>
            </w:r>
            <w:r w:rsidR="00416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.</w:t>
            </w:r>
            <w:r w:rsidR="00F94D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(prix catalogue distributeur)</w:t>
            </w:r>
          </w:p>
        </w:tc>
        <w:tc>
          <w:tcPr>
            <w:tcW w:w="2977" w:type="dxa"/>
            <w:tcBorders>
              <w:top w:val="nil"/>
              <w:left w:val="single" w:sz="12" w:space="0" w:color="FFFFFF"/>
              <w:bottom w:val="single" w:sz="12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48CAB98" w14:textId="33D4F5DB" w:rsidR="00CD545A" w:rsidRPr="00CF440C" w:rsidRDefault="00416E60" w:rsidP="00CF440C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9,009</w:t>
            </w:r>
            <w:r w:rsidR="00933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%</w:t>
            </w:r>
            <w:r w:rsidR="00CD545A" w:rsidRPr="00CF440C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</w:tr>
      <w:bookmarkEnd w:id="0"/>
    </w:tbl>
    <w:p w14:paraId="18EF9A1C" w14:textId="443A2B8D" w:rsidR="009B192A" w:rsidRDefault="009B192A" w:rsidP="009B192A">
      <w:pPr>
        <w:spacing w:line="276" w:lineRule="auto"/>
        <w:jc w:val="both"/>
        <w:rPr>
          <w:rFonts w:ascii="Arial" w:eastAsia="Arial" w:hAnsi="Arial" w:cs="Times New Roman"/>
          <w:szCs w:val="19"/>
        </w:rPr>
      </w:pPr>
    </w:p>
    <w:p w14:paraId="2A5289A2" w14:textId="77777777" w:rsidR="006A2BB5" w:rsidRDefault="006A2BB5" w:rsidP="009B192A">
      <w:pPr>
        <w:spacing w:line="276" w:lineRule="auto"/>
        <w:jc w:val="both"/>
        <w:rPr>
          <w:rFonts w:ascii="Arial" w:eastAsia="Arial" w:hAnsi="Arial" w:cs="Times New Roman"/>
          <w:szCs w:val="19"/>
        </w:rPr>
      </w:pPr>
    </w:p>
    <w:tbl>
      <w:tblPr>
        <w:tblW w:w="98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4"/>
        <w:gridCol w:w="2977"/>
        <w:gridCol w:w="61"/>
      </w:tblGrid>
      <w:tr w:rsidR="00CD545A" w:rsidRPr="00CF440C" w14:paraId="1075EFA3" w14:textId="77777777" w:rsidTr="00860EA8">
        <w:trPr>
          <w:trHeight w:val="270"/>
          <w:jc w:val="center"/>
        </w:trPr>
        <w:tc>
          <w:tcPr>
            <w:tcW w:w="9842" w:type="dxa"/>
            <w:gridSpan w:val="3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BC204B"/>
            <w:vAlign w:val="center"/>
            <w:hideMark/>
          </w:tcPr>
          <w:p w14:paraId="67BE7406" w14:textId="710AEB78" w:rsidR="00CD545A" w:rsidRPr="00CF440C" w:rsidRDefault="00416E60" w:rsidP="00860EA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FR"/>
              </w:rPr>
              <w:t>MINIMUM DE REDEVANCE PAR TYPE DE SUPPORT</w:t>
            </w:r>
          </w:p>
        </w:tc>
      </w:tr>
      <w:tr w:rsidR="00CD545A" w:rsidRPr="00CF440C" w14:paraId="44443C48" w14:textId="77777777" w:rsidTr="00CD545A">
        <w:trPr>
          <w:gridAfter w:val="1"/>
          <w:wAfter w:w="61" w:type="dxa"/>
          <w:trHeight w:val="382"/>
          <w:jc w:val="center"/>
        </w:trPr>
        <w:tc>
          <w:tcPr>
            <w:tcW w:w="6804" w:type="dxa"/>
            <w:tcBorders>
              <w:top w:val="nil"/>
              <w:left w:val="single" w:sz="12" w:space="0" w:color="FFFFFF"/>
              <w:bottom w:val="nil"/>
              <w:right w:val="single" w:sz="12" w:space="0" w:color="FFFFFF" w:themeColor="background1"/>
            </w:tcBorders>
            <w:shd w:val="clear" w:color="auto" w:fill="EE9BB2" w:themeFill="accent1" w:themeFillTint="66"/>
            <w:vAlign w:val="center"/>
            <w:hideMark/>
          </w:tcPr>
          <w:p w14:paraId="1776F172" w14:textId="07949526" w:rsidR="00CD545A" w:rsidRPr="00CF440C" w:rsidRDefault="00416E60" w:rsidP="00860EA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PRINCIPALES CATEGORIES DE SUPPORTS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EE9BB2" w:themeFill="accent1" w:themeFillTint="66"/>
            <w:vAlign w:val="center"/>
            <w:hideMark/>
          </w:tcPr>
          <w:p w14:paraId="7DD3DFF9" w14:textId="5C2777F9" w:rsidR="00CD545A" w:rsidRPr="00CF440C" w:rsidRDefault="00416E60" w:rsidP="00860EA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>MONTANT H.T</w:t>
            </w:r>
            <w:r w:rsidR="00EE197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 *</w:t>
            </w:r>
          </w:p>
        </w:tc>
      </w:tr>
      <w:tr w:rsidR="00CD545A" w:rsidRPr="00CF440C" w14:paraId="4DEAD105" w14:textId="77777777" w:rsidTr="00CD545A">
        <w:trPr>
          <w:gridAfter w:val="1"/>
          <w:wAfter w:w="61" w:type="dxa"/>
          <w:trHeight w:val="382"/>
          <w:jc w:val="center"/>
        </w:trPr>
        <w:tc>
          <w:tcPr>
            <w:tcW w:w="6804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 w:themeColor="background1"/>
            </w:tcBorders>
            <w:shd w:val="clear" w:color="auto" w:fill="F6CDD8" w:themeFill="accent1" w:themeFillTint="33"/>
            <w:vAlign w:val="center"/>
            <w:hideMark/>
          </w:tcPr>
          <w:p w14:paraId="08C9747F" w14:textId="4B4B8A27" w:rsidR="00CD545A" w:rsidRPr="00CF440C" w:rsidRDefault="00416E60" w:rsidP="00860EA8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CD LP</w:t>
            </w:r>
          </w:p>
        </w:tc>
        <w:tc>
          <w:tcPr>
            <w:tcW w:w="297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AAB6FBF" w14:textId="4D5BC908" w:rsidR="00CD545A" w:rsidRPr="00CF440C" w:rsidRDefault="00416E60" w:rsidP="00860EA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0,5946 €</w:t>
            </w:r>
          </w:p>
        </w:tc>
      </w:tr>
      <w:tr w:rsidR="00CD545A" w:rsidRPr="00CF440C" w14:paraId="10B258B7" w14:textId="77777777" w:rsidTr="00CD545A">
        <w:trPr>
          <w:gridAfter w:val="1"/>
          <w:wAfter w:w="61" w:type="dxa"/>
          <w:trHeight w:val="382"/>
          <w:jc w:val="center"/>
        </w:trPr>
        <w:tc>
          <w:tcPr>
            <w:tcW w:w="6804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 w:themeColor="background1"/>
            </w:tcBorders>
            <w:shd w:val="clear" w:color="auto" w:fill="F6CDD8" w:themeFill="accent1" w:themeFillTint="33"/>
            <w:vAlign w:val="center"/>
            <w:hideMark/>
          </w:tcPr>
          <w:p w14:paraId="44619677" w14:textId="57123300" w:rsidR="00CD545A" w:rsidRPr="00CF440C" w:rsidRDefault="00416E60" w:rsidP="00860EA8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VINYLE LP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A637AA" w14:textId="1ED5E0D2" w:rsidR="00CD545A" w:rsidRPr="00CF440C" w:rsidRDefault="00416E60" w:rsidP="00860EA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0,3586 €</w:t>
            </w:r>
          </w:p>
        </w:tc>
      </w:tr>
    </w:tbl>
    <w:p w14:paraId="3BA2986D" w14:textId="1E9DF1AA" w:rsidR="00CD545A" w:rsidRPr="00933487" w:rsidRDefault="00933487" w:rsidP="00933487">
      <w:pPr>
        <w:spacing w:line="276" w:lineRule="auto"/>
        <w:jc w:val="both"/>
        <w:rPr>
          <w:rFonts w:ascii="Arial" w:eastAsia="Arial" w:hAnsi="Arial" w:cs="Times New Roman"/>
          <w:szCs w:val="19"/>
        </w:rPr>
      </w:pPr>
      <w:r w:rsidRPr="00933487">
        <w:rPr>
          <w:rFonts w:ascii="Arial" w:eastAsia="Arial" w:hAnsi="Arial" w:cs="Times New Roman"/>
          <w:szCs w:val="19"/>
        </w:rPr>
        <w:t xml:space="preserve">* </w:t>
      </w:r>
      <w:r w:rsidR="00EE1971" w:rsidRPr="00933487">
        <w:rPr>
          <w:rFonts w:ascii="Arial" w:eastAsia="Arial" w:hAnsi="Arial" w:cs="Times New Roman"/>
          <w:szCs w:val="19"/>
        </w:rPr>
        <w:t>A majorer des contributions et taxes en vigueur (TVA et contribution diffuseur)</w:t>
      </w:r>
    </w:p>
    <w:p w14:paraId="48469A4D" w14:textId="77777777" w:rsidR="00EE1971" w:rsidRDefault="00EE1971" w:rsidP="00EE1971">
      <w:pPr>
        <w:pStyle w:val="Textepuce"/>
        <w:numPr>
          <w:ilvl w:val="0"/>
          <w:numId w:val="0"/>
        </w:numPr>
        <w:spacing w:before="60" w:after="120"/>
        <w:rPr>
          <w:szCs w:val="19"/>
        </w:rPr>
      </w:pPr>
    </w:p>
    <w:p w14:paraId="5B929887" w14:textId="77777777" w:rsidR="00EE1971" w:rsidRDefault="00EE1971" w:rsidP="00EE1971">
      <w:pPr>
        <w:pStyle w:val="Textepuce"/>
        <w:numPr>
          <w:ilvl w:val="0"/>
          <w:numId w:val="0"/>
        </w:numPr>
        <w:spacing w:before="60" w:after="120"/>
        <w:rPr>
          <w:szCs w:val="19"/>
        </w:rPr>
      </w:pPr>
    </w:p>
    <w:p w14:paraId="70BB703A" w14:textId="77777777" w:rsidR="00933487" w:rsidRDefault="00933487" w:rsidP="00933487">
      <w:pPr>
        <w:pStyle w:val="Textepuce"/>
        <w:numPr>
          <w:ilvl w:val="0"/>
          <w:numId w:val="0"/>
        </w:numPr>
        <w:spacing w:before="60" w:after="120"/>
        <w:ind w:left="360" w:hanging="360"/>
        <w:jc w:val="left"/>
        <w:rPr>
          <w:szCs w:val="19"/>
        </w:rPr>
      </w:pPr>
      <w:r>
        <w:rPr>
          <w:szCs w:val="19"/>
        </w:rPr>
        <w:t>Pour t</w:t>
      </w:r>
      <w:r w:rsidRPr="00933487">
        <w:rPr>
          <w:szCs w:val="19"/>
        </w:rPr>
        <w:t>oute demande d’autorisation dont le montant des droits est inférieur à 25 € HT</w:t>
      </w:r>
      <w:r>
        <w:rPr>
          <w:szCs w:val="19"/>
        </w:rPr>
        <w:t xml:space="preserve">, </w:t>
      </w:r>
      <w:r w:rsidRPr="00EE1971">
        <w:rPr>
          <w:szCs w:val="19"/>
        </w:rPr>
        <w:t xml:space="preserve">un minimum </w:t>
      </w:r>
      <w:r>
        <w:rPr>
          <w:szCs w:val="19"/>
        </w:rPr>
        <w:t>de</w:t>
      </w:r>
    </w:p>
    <w:p w14:paraId="695936A2" w14:textId="301C2B53" w:rsidR="00933487" w:rsidRDefault="00933487" w:rsidP="00933487">
      <w:pPr>
        <w:pStyle w:val="Textepuce"/>
        <w:numPr>
          <w:ilvl w:val="0"/>
          <w:numId w:val="0"/>
        </w:numPr>
        <w:spacing w:before="60" w:after="120"/>
        <w:ind w:left="360" w:hanging="360"/>
        <w:jc w:val="left"/>
        <w:rPr>
          <w:szCs w:val="19"/>
        </w:rPr>
      </w:pPr>
      <w:r w:rsidRPr="00EE1971">
        <w:rPr>
          <w:szCs w:val="19"/>
        </w:rPr>
        <w:t xml:space="preserve">redevance de 25 € HT </w:t>
      </w:r>
      <w:r>
        <w:rPr>
          <w:szCs w:val="19"/>
        </w:rPr>
        <w:t>sera</w:t>
      </w:r>
      <w:r w:rsidRPr="00EE1971">
        <w:rPr>
          <w:szCs w:val="19"/>
        </w:rPr>
        <w:t xml:space="preserve"> appliqué</w:t>
      </w:r>
      <w:r w:rsidR="00B71CEF">
        <w:rPr>
          <w:szCs w:val="19"/>
        </w:rPr>
        <w:t>.</w:t>
      </w:r>
    </w:p>
    <w:p w14:paraId="3D4EA8E5" w14:textId="1FB9B9C4" w:rsidR="00794DFB" w:rsidRPr="00AD33A7" w:rsidRDefault="00794DFB" w:rsidP="00EE1971">
      <w:pPr>
        <w:pStyle w:val="Textepuce"/>
        <w:numPr>
          <w:ilvl w:val="0"/>
          <w:numId w:val="0"/>
        </w:numPr>
        <w:spacing w:before="60" w:after="120"/>
        <w:rPr>
          <w:sz w:val="19"/>
          <w:szCs w:val="19"/>
        </w:rPr>
      </w:pPr>
    </w:p>
    <w:sectPr w:rsidR="00794DFB" w:rsidRPr="00AD33A7" w:rsidSect="009454E5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84" w:right="1247" w:bottom="567" w:left="1247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347A5" w14:textId="77777777" w:rsidR="00DF16DF" w:rsidRDefault="00DF16DF" w:rsidP="00E400FE">
      <w:r>
        <w:separator/>
      </w:r>
    </w:p>
  </w:endnote>
  <w:endnote w:type="continuationSeparator" w:id="0">
    <w:p w14:paraId="2347F572" w14:textId="77777777" w:rsidR="00DF16DF" w:rsidRDefault="00DF16DF" w:rsidP="00E40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aax">
    <w:altName w:val="Calibri"/>
    <w:charset w:val="00"/>
    <w:family w:val="auto"/>
    <w:pitch w:val="variable"/>
    <w:sig w:usb0="800000AF" w:usb1="4000206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pPr w:horzAnchor="page" w:tblpXSpec="center" w:tblpYSpec="bottom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2CC" w:themeFill="accent4" w:themeFillTint="33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  <w:gridCol w:w="8650"/>
      <w:gridCol w:w="1078"/>
      <w:gridCol w:w="619"/>
    </w:tblGrid>
    <w:tr w:rsidR="00093B42" w:rsidRPr="008410B7" w14:paraId="2E36B30D" w14:textId="77777777" w:rsidTr="007B287E">
      <w:trPr>
        <w:trHeight w:hRule="exact" w:val="57"/>
      </w:trPr>
      <w:tc>
        <w:tcPr>
          <w:tcW w:w="426" w:type="dxa"/>
          <w:vMerge w:val="restart"/>
          <w:shd w:val="clear" w:color="auto" w:fill="F2F2F2" w:themeFill="background1" w:themeFillShade="F2"/>
          <w:vAlign w:val="center"/>
        </w:tcPr>
        <w:p w14:paraId="6D04290B" w14:textId="77777777" w:rsidR="00093B42" w:rsidRPr="00E23CDC" w:rsidRDefault="00093B42" w:rsidP="009A36DF"/>
      </w:tc>
      <w:tc>
        <w:tcPr>
          <w:tcW w:w="8650" w:type="dxa"/>
          <w:shd w:val="clear" w:color="auto" w:fill="F2F2F2" w:themeFill="background1" w:themeFillShade="F2"/>
          <w:vAlign w:val="center"/>
        </w:tcPr>
        <w:p w14:paraId="53A78B1F" w14:textId="77777777" w:rsidR="00093B42" w:rsidRPr="008410B7" w:rsidRDefault="00093B42" w:rsidP="009A36DF">
          <w:pPr>
            <w:spacing w:line="260" w:lineRule="exact"/>
            <w:rPr>
              <w:b/>
              <w:i/>
              <w:sz w:val="14"/>
              <w:szCs w:val="14"/>
              <w:lang w:val="en-US"/>
            </w:rPr>
          </w:pPr>
        </w:p>
      </w:tc>
      <w:tc>
        <w:tcPr>
          <w:tcW w:w="1078" w:type="dxa"/>
          <w:vMerge w:val="restart"/>
          <w:shd w:val="clear" w:color="auto" w:fill="F2F2F2" w:themeFill="background1" w:themeFillShade="F2"/>
          <w:vAlign w:val="center"/>
        </w:tcPr>
        <w:p w14:paraId="5D91157A" w14:textId="77777777" w:rsidR="00093B42" w:rsidRPr="007B287E" w:rsidRDefault="00093B42" w:rsidP="00B63AD5">
          <w:pPr>
            <w:pStyle w:val="Datedudocument"/>
            <w:framePr w:wrap="auto" w:hAnchor="text" w:xAlign="left" w:yAlign="inline"/>
            <w:rPr>
              <w:color w:val="808080" w:themeColor="background1" w:themeShade="80"/>
            </w:rPr>
          </w:pPr>
          <w:r w:rsidRPr="007B287E">
            <w:rPr>
              <w:color w:val="808080" w:themeColor="background1" w:themeShade="80"/>
            </w:rPr>
            <w:t>Validité</w:t>
          </w:r>
        </w:p>
        <w:p w14:paraId="21F1D4C5" w14:textId="41E48D1F" w:rsidR="00093B42" w:rsidRPr="007B287E" w:rsidRDefault="00093B42" w:rsidP="00B63AD5">
          <w:pPr>
            <w:pStyle w:val="Datedudocument"/>
            <w:framePr w:wrap="auto" w:hAnchor="text" w:xAlign="left" w:yAlign="inline"/>
            <w:rPr>
              <w:color w:val="808080" w:themeColor="background1" w:themeShade="80"/>
            </w:rPr>
          </w:pPr>
          <w:proofErr w:type="gramStart"/>
          <w:r w:rsidRPr="007B287E">
            <w:rPr>
              <w:color w:val="808080" w:themeColor="background1" w:themeShade="80"/>
            </w:rPr>
            <w:t>du</w:t>
          </w:r>
          <w:proofErr w:type="gramEnd"/>
          <w:r w:rsidRPr="007B287E">
            <w:rPr>
              <w:color w:val="808080" w:themeColor="background1" w:themeShade="80"/>
            </w:rPr>
            <w:t xml:space="preserve"> 0</w:t>
          </w:r>
          <w:r w:rsidR="00321C3C" w:rsidRPr="007B287E">
            <w:rPr>
              <w:color w:val="808080" w:themeColor="background1" w:themeShade="80"/>
            </w:rPr>
            <w:t>0</w:t>
          </w:r>
          <w:r w:rsidRPr="007B287E">
            <w:rPr>
              <w:color w:val="808080" w:themeColor="background1" w:themeShade="80"/>
            </w:rPr>
            <w:t>/0</w:t>
          </w:r>
          <w:r w:rsidR="00321C3C" w:rsidRPr="007B287E">
            <w:rPr>
              <w:color w:val="808080" w:themeColor="background1" w:themeShade="80"/>
            </w:rPr>
            <w:t>0</w:t>
          </w:r>
          <w:r w:rsidRPr="007B287E">
            <w:rPr>
              <w:color w:val="808080" w:themeColor="background1" w:themeShade="80"/>
            </w:rPr>
            <w:t>/</w:t>
          </w:r>
          <w:r w:rsidR="00321C3C" w:rsidRPr="007B287E">
            <w:rPr>
              <w:color w:val="808080" w:themeColor="background1" w:themeShade="80"/>
            </w:rPr>
            <w:t>0000</w:t>
          </w:r>
        </w:p>
        <w:p w14:paraId="557C4F2C" w14:textId="37326F71" w:rsidR="00093B42" w:rsidRPr="007B287E" w:rsidRDefault="00093B42" w:rsidP="00B63AD5">
          <w:pPr>
            <w:pStyle w:val="Datedudocument"/>
            <w:framePr w:wrap="auto" w:hAnchor="text" w:xAlign="left" w:yAlign="inline"/>
            <w:rPr>
              <w:color w:val="808080" w:themeColor="background1" w:themeShade="80"/>
            </w:rPr>
          </w:pPr>
          <w:proofErr w:type="gramStart"/>
          <w:r w:rsidRPr="007B287E">
            <w:rPr>
              <w:color w:val="808080" w:themeColor="background1" w:themeShade="80"/>
            </w:rPr>
            <w:t>au</w:t>
          </w:r>
          <w:proofErr w:type="gramEnd"/>
          <w:r w:rsidRPr="007B287E">
            <w:rPr>
              <w:color w:val="808080" w:themeColor="background1" w:themeShade="80"/>
            </w:rPr>
            <w:t xml:space="preserve"> </w:t>
          </w:r>
          <w:r w:rsidR="00321C3C" w:rsidRPr="007B287E">
            <w:rPr>
              <w:color w:val="808080" w:themeColor="background1" w:themeShade="80"/>
            </w:rPr>
            <w:t>00/00/0000</w:t>
          </w:r>
        </w:p>
      </w:tc>
      <w:tc>
        <w:tcPr>
          <w:tcW w:w="619" w:type="dxa"/>
          <w:vMerge w:val="restart"/>
          <w:shd w:val="clear" w:color="auto" w:fill="BC204B"/>
          <w:vAlign w:val="center"/>
        </w:tcPr>
        <w:p w14:paraId="1CF64160" w14:textId="77777777" w:rsidR="00093B42" w:rsidRPr="00E23CDC" w:rsidRDefault="004D0EA5" w:rsidP="009D2A2E">
          <w:pPr>
            <w:pStyle w:val="Paginationdudocument"/>
            <w:framePr w:wrap="auto" w:hAnchor="text" w:xAlign="left" w:yAlign="inline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B2254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="00093B42" w:rsidRPr="00E23CDC">
            <w:t>/</w:t>
          </w:r>
          <w:fldSimple w:instr=" NUMPAGES   \* MERGEFORMAT ">
            <w:r w:rsidR="008B2254">
              <w:rPr>
                <w:noProof/>
              </w:rPr>
              <w:t>4</w:t>
            </w:r>
          </w:fldSimple>
        </w:p>
      </w:tc>
    </w:tr>
    <w:tr w:rsidR="00093B42" w:rsidRPr="008410B7" w14:paraId="71490BC5" w14:textId="77777777" w:rsidTr="007B287E">
      <w:trPr>
        <w:trHeight w:hRule="exact" w:val="260"/>
      </w:trPr>
      <w:tc>
        <w:tcPr>
          <w:tcW w:w="426" w:type="dxa"/>
          <w:vMerge/>
          <w:shd w:val="clear" w:color="auto" w:fill="F2F2F2" w:themeFill="background1" w:themeFillShade="F2"/>
          <w:vAlign w:val="center"/>
        </w:tcPr>
        <w:p w14:paraId="037FD5E3" w14:textId="77777777" w:rsidR="00093B42" w:rsidRPr="008410B7" w:rsidRDefault="00093B42" w:rsidP="009A36DF">
          <w:pPr>
            <w:rPr>
              <w:sz w:val="14"/>
              <w:szCs w:val="14"/>
            </w:rPr>
          </w:pPr>
        </w:p>
      </w:tc>
      <w:tc>
        <w:tcPr>
          <w:tcW w:w="8650" w:type="dxa"/>
          <w:tcBorders>
            <w:bottom w:val="single" w:sz="2" w:space="0" w:color="000000" w:themeColor="text1"/>
          </w:tcBorders>
          <w:shd w:val="clear" w:color="auto" w:fill="F2F2F2" w:themeFill="background1" w:themeFillShade="F2"/>
          <w:vAlign w:val="center"/>
        </w:tcPr>
        <w:p w14:paraId="5A3D28F9" w14:textId="3E108C57" w:rsidR="00093B42" w:rsidRPr="00B63AD5" w:rsidRDefault="0060402E" w:rsidP="00926D0F">
          <w:pPr>
            <w:pStyle w:val="Textebasdepage"/>
            <w:framePr w:wrap="auto" w:hAnchor="text" w:xAlign="left" w:yAlign="inline"/>
            <w:rPr>
              <w:b/>
              <w:i/>
              <w:lang w:val="fr-FR"/>
            </w:rPr>
          </w:pPr>
          <w:r>
            <w:rPr>
              <w:b/>
              <w:i/>
              <w:lang w:val="fr-FR"/>
            </w:rPr>
            <w:t>Texte bas de page</w:t>
          </w:r>
        </w:p>
      </w:tc>
      <w:tc>
        <w:tcPr>
          <w:tcW w:w="1078" w:type="dxa"/>
          <w:vMerge/>
          <w:shd w:val="clear" w:color="auto" w:fill="F2F2F2" w:themeFill="background1" w:themeFillShade="F2"/>
          <w:vAlign w:val="center"/>
        </w:tcPr>
        <w:p w14:paraId="7759CB8B" w14:textId="77777777" w:rsidR="00093B42" w:rsidRPr="007B287E" w:rsidRDefault="00093B42" w:rsidP="009A36DF">
          <w:pPr>
            <w:rPr>
              <w:color w:val="808080" w:themeColor="background1" w:themeShade="80"/>
              <w:sz w:val="14"/>
              <w:szCs w:val="14"/>
            </w:rPr>
          </w:pPr>
        </w:p>
      </w:tc>
      <w:tc>
        <w:tcPr>
          <w:tcW w:w="619" w:type="dxa"/>
          <w:vMerge/>
          <w:shd w:val="clear" w:color="auto" w:fill="BC204B"/>
          <w:vAlign w:val="center"/>
        </w:tcPr>
        <w:p w14:paraId="4AE293B3" w14:textId="77777777" w:rsidR="00093B42" w:rsidRPr="001C7CE5" w:rsidRDefault="00093B42" w:rsidP="009A36DF">
          <w:pPr>
            <w:rPr>
              <w:sz w:val="14"/>
              <w:szCs w:val="14"/>
            </w:rPr>
          </w:pPr>
        </w:p>
      </w:tc>
    </w:tr>
    <w:tr w:rsidR="00093B42" w:rsidRPr="008410B7" w14:paraId="42F2C80A" w14:textId="77777777" w:rsidTr="007B287E">
      <w:trPr>
        <w:trHeight w:hRule="exact" w:val="260"/>
      </w:trPr>
      <w:tc>
        <w:tcPr>
          <w:tcW w:w="426" w:type="dxa"/>
          <w:vMerge/>
          <w:shd w:val="clear" w:color="auto" w:fill="F2F2F2" w:themeFill="background1" w:themeFillShade="F2"/>
          <w:vAlign w:val="center"/>
        </w:tcPr>
        <w:p w14:paraId="1A558B4A" w14:textId="77777777" w:rsidR="00093B42" w:rsidRPr="001C7CE5" w:rsidRDefault="00093B42" w:rsidP="009A36DF">
          <w:pPr>
            <w:rPr>
              <w:sz w:val="14"/>
              <w:szCs w:val="14"/>
            </w:rPr>
          </w:pPr>
        </w:p>
      </w:tc>
      <w:tc>
        <w:tcPr>
          <w:tcW w:w="8650" w:type="dxa"/>
          <w:tcBorders>
            <w:top w:val="single" w:sz="2" w:space="0" w:color="000000" w:themeColor="text1"/>
          </w:tcBorders>
          <w:shd w:val="clear" w:color="auto" w:fill="F2F2F2" w:themeFill="background1" w:themeFillShade="F2"/>
          <w:vAlign w:val="center"/>
        </w:tcPr>
        <w:p w14:paraId="5ECD6023" w14:textId="43AF7A4A" w:rsidR="00093B42" w:rsidRPr="00B63AD5" w:rsidRDefault="0060402E" w:rsidP="001C7CE5">
          <w:pPr>
            <w:pStyle w:val="Texterubriquebasdepage"/>
            <w:framePr w:wrap="auto" w:hAnchor="text" w:xAlign="left" w:yAlign="inline"/>
          </w:pPr>
          <w:r>
            <w:t>Texte rubrique bas de page</w:t>
          </w:r>
        </w:p>
      </w:tc>
      <w:tc>
        <w:tcPr>
          <w:tcW w:w="1078" w:type="dxa"/>
          <w:vMerge/>
          <w:shd w:val="clear" w:color="auto" w:fill="F2F2F2" w:themeFill="background1" w:themeFillShade="F2"/>
          <w:vAlign w:val="center"/>
        </w:tcPr>
        <w:p w14:paraId="07EDF8C8" w14:textId="77777777" w:rsidR="00093B42" w:rsidRPr="007B287E" w:rsidRDefault="00093B42" w:rsidP="009A36DF">
          <w:pPr>
            <w:rPr>
              <w:color w:val="808080" w:themeColor="background1" w:themeShade="80"/>
              <w:sz w:val="14"/>
              <w:szCs w:val="14"/>
            </w:rPr>
          </w:pPr>
        </w:p>
      </w:tc>
      <w:tc>
        <w:tcPr>
          <w:tcW w:w="619" w:type="dxa"/>
          <w:vMerge/>
          <w:shd w:val="clear" w:color="auto" w:fill="BC204B"/>
          <w:vAlign w:val="center"/>
        </w:tcPr>
        <w:p w14:paraId="4F6DD0DF" w14:textId="77777777" w:rsidR="00093B42" w:rsidRPr="008410B7" w:rsidRDefault="00093B42" w:rsidP="009A36DF">
          <w:pPr>
            <w:rPr>
              <w:sz w:val="14"/>
              <w:szCs w:val="14"/>
            </w:rPr>
          </w:pPr>
        </w:p>
      </w:tc>
    </w:tr>
    <w:tr w:rsidR="00093B42" w:rsidRPr="008410B7" w14:paraId="32E53D9B" w14:textId="77777777" w:rsidTr="007B287E">
      <w:trPr>
        <w:trHeight w:hRule="exact" w:val="57"/>
      </w:trPr>
      <w:tc>
        <w:tcPr>
          <w:tcW w:w="426" w:type="dxa"/>
          <w:vMerge/>
          <w:shd w:val="clear" w:color="auto" w:fill="F2F2F2" w:themeFill="background1" w:themeFillShade="F2"/>
          <w:vAlign w:val="center"/>
        </w:tcPr>
        <w:p w14:paraId="76F0F6FB" w14:textId="77777777" w:rsidR="00093B42" w:rsidRPr="00E23CDC" w:rsidRDefault="00093B42" w:rsidP="009A36DF">
          <w:pPr>
            <w:rPr>
              <w:sz w:val="14"/>
              <w:szCs w:val="14"/>
            </w:rPr>
          </w:pPr>
        </w:p>
      </w:tc>
      <w:tc>
        <w:tcPr>
          <w:tcW w:w="8650" w:type="dxa"/>
          <w:shd w:val="clear" w:color="auto" w:fill="F2F2F2" w:themeFill="background1" w:themeFillShade="F2"/>
          <w:vAlign w:val="center"/>
        </w:tcPr>
        <w:p w14:paraId="153FE2BD" w14:textId="77777777" w:rsidR="00093B42" w:rsidRPr="008410B7" w:rsidRDefault="00093B42" w:rsidP="009A36DF">
          <w:pPr>
            <w:spacing w:line="260" w:lineRule="exact"/>
            <w:rPr>
              <w:sz w:val="14"/>
              <w:szCs w:val="14"/>
            </w:rPr>
          </w:pPr>
        </w:p>
      </w:tc>
      <w:tc>
        <w:tcPr>
          <w:tcW w:w="1078" w:type="dxa"/>
          <w:vMerge/>
          <w:shd w:val="clear" w:color="auto" w:fill="F2F2F2" w:themeFill="background1" w:themeFillShade="F2"/>
          <w:vAlign w:val="center"/>
        </w:tcPr>
        <w:p w14:paraId="4EEA2156" w14:textId="77777777" w:rsidR="00093B42" w:rsidRPr="007B287E" w:rsidRDefault="00093B42" w:rsidP="009A36DF">
          <w:pPr>
            <w:rPr>
              <w:color w:val="808080" w:themeColor="background1" w:themeShade="80"/>
              <w:sz w:val="14"/>
              <w:szCs w:val="14"/>
            </w:rPr>
          </w:pPr>
        </w:p>
      </w:tc>
      <w:tc>
        <w:tcPr>
          <w:tcW w:w="619" w:type="dxa"/>
          <w:vMerge/>
          <w:shd w:val="clear" w:color="auto" w:fill="BC204B"/>
          <w:vAlign w:val="center"/>
        </w:tcPr>
        <w:p w14:paraId="070DAE52" w14:textId="77777777" w:rsidR="00093B42" w:rsidRPr="008410B7" w:rsidRDefault="00093B42" w:rsidP="009A36DF">
          <w:pPr>
            <w:rPr>
              <w:sz w:val="14"/>
              <w:szCs w:val="14"/>
            </w:rPr>
          </w:pPr>
        </w:p>
      </w:tc>
    </w:tr>
  </w:tbl>
  <w:p w14:paraId="1F793788" w14:textId="77777777" w:rsidR="00093B42" w:rsidRDefault="00093B42">
    <w:pPr>
      <w:pStyle w:val="Pieddepage"/>
    </w:pPr>
  </w:p>
  <w:p w14:paraId="0854162E" w14:textId="77777777" w:rsidR="00093B42" w:rsidRDefault="00093B42">
    <w:pPr>
      <w:pStyle w:val="Pieddepage"/>
    </w:pPr>
  </w:p>
  <w:p w14:paraId="1CE397EA" w14:textId="77777777" w:rsidR="00093B42" w:rsidRDefault="00093B42">
    <w:pPr>
      <w:pStyle w:val="Pieddepage"/>
    </w:pPr>
  </w:p>
  <w:p w14:paraId="62479E22" w14:textId="77777777" w:rsidR="00093B42" w:rsidRDefault="00E84EC2">
    <w:pPr>
      <w:pStyle w:val="Pieddepage"/>
    </w:pPr>
    <w:r>
      <w:br w:type="pag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28C6" w14:textId="77777777" w:rsidR="00093B42" w:rsidRDefault="00093B42">
    <w:pPr>
      <w:pStyle w:val="Pieddepage"/>
    </w:pPr>
  </w:p>
  <w:p w14:paraId="5D8E3554" w14:textId="77777777" w:rsidR="00093B42" w:rsidRDefault="00093B42">
    <w:pPr>
      <w:pStyle w:val="Pieddepage"/>
    </w:pPr>
  </w:p>
  <w:p w14:paraId="33A0CC08" w14:textId="77777777" w:rsidR="00093B42" w:rsidRDefault="00093B42">
    <w:pPr>
      <w:pStyle w:val="Pieddepage"/>
    </w:pPr>
  </w:p>
  <w:p w14:paraId="3AC013B1" w14:textId="77777777" w:rsidR="00093B42" w:rsidRDefault="00093B42">
    <w:pPr>
      <w:pStyle w:val="Pieddepage"/>
    </w:pPr>
  </w:p>
  <w:p w14:paraId="75C03D65" w14:textId="77777777" w:rsidR="00093B42" w:rsidRDefault="00093B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48F26" w14:textId="77777777" w:rsidR="00DF16DF" w:rsidRDefault="00DF16DF" w:rsidP="00E400FE">
      <w:r>
        <w:separator/>
      </w:r>
    </w:p>
  </w:footnote>
  <w:footnote w:type="continuationSeparator" w:id="0">
    <w:p w14:paraId="59D0F225" w14:textId="77777777" w:rsidR="00DF16DF" w:rsidRDefault="00DF16DF" w:rsidP="00E40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2B0F" w14:textId="77777777" w:rsidR="00093B42" w:rsidRDefault="00093B42" w:rsidP="00EA7818">
    <w:pPr>
      <w:pStyle w:val="En-tte"/>
      <w:spacing w:line="100" w:lineRule="exact"/>
    </w:pPr>
  </w:p>
  <w:p w14:paraId="09D7C82D" w14:textId="77777777" w:rsidR="00093B42" w:rsidRDefault="00093B42" w:rsidP="00EA7818">
    <w:pPr>
      <w:pStyle w:val="En-tte"/>
      <w:spacing w:line="100" w:lineRule="exact"/>
    </w:pPr>
  </w:p>
  <w:p w14:paraId="36272537" w14:textId="77777777" w:rsidR="00093B42" w:rsidRPr="00EA7818" w:rsidRDefault="00093B42" w:rsidP="006F1FA2">
    <w:pPr>
      <w:pStyle w:val="En-tte"/>
      <w:spacing w:line="1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DF34" w14:textId="77777777" w:rsidR="00093B42" w:rsidRPr="008E7479" w:rsidRDefault="00093B42" w:rsidP="008E7479">
    <w:pPr>
      <w:pStyle w:val="En-tte"/>
      <w:spacing w:line="100" w:lineRule="exact"/>
      <w:jc w:val="center"/>
      <w:rPr>
        <w:sz w:val="16"/>
      </w:rPr>
    </w:pPr>
  </w:p>
  <w:p w14:paraId="3E029573" w14:textId="77777777" w:rsidR="00093B42" w:rsidRPr="008E7479" w:rsidRDefault="00093B42" w:rsidP="00E400FE">
    <w:pPr>
      <w:pStyle w:val="En-tte"/>
      <w:spacing w:line="100" w:lineRule="exact"/>
      <w:rPr>
        <w:sz w:val="16"/>
      </w:rPr>
    </w:pPr>
  </w:p>
  <w:p w14:paraId="042C222A" w14:textId="77777777" w:rsidR="00093B42" w:rsidRDefault="00093B42" w:rsidP="00E400FE">
    <w:pPr>
      <w:pStyle w:val="En-tte"/>
      <w:spacing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AC6"/>
    <w:multiLevelType w:val="multilevel"/>
    <w:tmpl w:val="EBF6E65E"/>
    <w:lvl w:ilvl="0">
      <w:start w:val="2"/>
      <w:numFmt w:val="decimal"/>
      <w:lvlText w:val="%1"/>
      <w:lvlJc w:val="left"/>
      <w:pPr>
        <w:ind w:left="339" w:hanging="39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9" w:hanging="39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838" w:hanging="500"/>
      </w:pPr>
      <w:rPr>
        <w:rFonts w:ascii="Arial" w:eastAsia="Arial" w:hAnsi="Arial" w:cs="Arial" w:hint="default"/>
        <w:b/>
        <w:bCs/>
        <w:i/>
        <w:spacing w:val="-1"/>
        <w:w w:val="99"/>
        <w:sz w:val="20"/>
        <w:szCs w:val="20"/>
      </w:rPr>
    </w:lvl>
    <w:lvl w:ilvl="3">
      <w:numFmt w:val="bullet"/>
      <w:lvlText w:val="■"/>
      <w:lvlJc w:val="left"/>
      <w:pPr>
        <w:ind w:left="982" w:hanging="360"/>
      </w:pPr>
      <w:rPr>
        <w:rFonts w:ascii="Arial" w:eastAsia="Arial" w:hAnsi="Arial" w:cs="Arial" w:hint="default"/>
        <w:color w:val="C63A8B"/>
        <w:w w:val="97"/>
        <w:sz w:val="20"/>
        <w:szCs w:val="20"/>
      </w:rPr>
    </w:lvl>
    <w:lvl w:ilvl="4">
      <w:numFmt w:val="bullet"/>
      <w:lvlText w:val="•"/>
      <w:lvlJc w:val="left"/>
      <w:pPr>
        <w:ind w:left="3535" w:hanging="360"/>
      </w:pPr>
      <w:rPr>
        <w:rFonts w:hint="default"/>
      </w:rPr>
    </w:lvl>
    <w:lvl w:ilvl="5">
      <w:numFmt w:val="bullet"/>
      <w:lvlText w:val="•"/>
      <w:lvlJc w:val="left"/>
      <w:pPr>
        <w:ind w:left="4812" w:hanging="360"/>
      </w:pPr>
      <w:rPr>
        <w:rFonts w:hint="default"/>
      </w:rPr>
    </w:lvl>
    <w:lvl w:ilvl="6">
      <w:numFmt w:val="bullet"/>
      <w:lvlText w:val="•"/>
      <w:lvlJc w:val="left"/>
      <w:pPr>
        <w:ind w:left="6090" w:hanging="360"/>
      </w:pPr>
      <w:rPr>
        <w:rFonts w:hint="default"/>
      </w:rPr>
    </w:lvl>
    <w:lvl w:ilvl="7">
      <w:numFmt w:val="bullet"/>
      <w:lvlText w:val="•"/>
      <w:lvlJc w:val="left"/>
      <w:pPr>
        <w:ind w:left="7367" w:hanging="360"/>
      </w:pPr>
      <w:rPr>
        <w:rFonts w:hint="default"/>
      </w:rPr>
    </w:lvl>
    <w:lvl w:ilvl="8">
      <w:numFmt w:val="bullet"/>
      <w:lvlText w:val="•"/>
      <w:lvlJc w:val="left"/>
      <w:pPr>
        <w:ind w:left="8645" w:hanging="360"/>
      </w:pPr>
      <w:rPr>
        <w:rFonts w:hint="default"/>
      </w:rPr>
    </w:lvl>
  </w:abstractNum>
  <w:abstractNum w:abstractNumId="1" w15:restartNumberingAfterBreak="0">
    <w:nsid w:val="132062D1"/>
    <w:multiLevelType w:val="multilevel"/>
    <w:tmpl w:val="ED0EE1D2"/>
    <w:lvl w:ilvl="0">
      <w:start w:val="1"/>
      <w:numFmt w:val="upperRoman"/>
      <w:pStyle w:val="Titre1"/>
      <w:suff w:val="space"/>
      <w:lvlText w:val="%1."/>
      <w:lvlJc w:val="left"/>
      <w:pPr>
        <w:ind w:left="-680" w:firstLine="0"/>
      </w:pPr>
      <w:rPr>
        <w:rFonts w:hint="default"/>
      </w:rPr>
    </w:lvl>
    <w:lvl w:ilvl="1">
      <w:start w:val="1"/>
      <w:numFmt w:val="decimal"/>
      <w:pStyle w:val="Titre2"/>
      <w:lvlText w:val="%2."/>
      <w:lvlJc w:val="left"/>
      <w:pPr>
        <w:ind w:left="-680" w:firstLine="0"/>
      </w:pPr>
      <w:rPr>
        <w:rFonts w:hint="default"/>
      </w:rPr>
    </w:lvl>
    <w:lvl w:ilvl="2">
      <w:start w:val="1"/>
      <w:numFmt w:val="decimal"/>
      <w:pStyle w:val="Titre3"/>
      <w:suff w:val="space"/>
      <w:lvlText w:val="%2.%3"/>
      <w:lvlJc w:val="left"/>
      <w:pPr>
        <w:ind w:left="1440" w:firstLine="0"/>
      </w:pPr>
      <w:rPr>
        <w:rFonts w:hint="default"/>
      </w:rPr>
    </w:lvl>
    <w:lvl w:ilvl="3">
      <w:start w:val="1"/>
      <w:numFmt w:val="decimal"/>
      <w:pStyle w:val="Titre4"/>
      <w:suff w:val="space"/>
      <w:lvlText w:val="%2.%4.%3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Titre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Titre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Titre9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18A825AB"/>
    <w:multiLevelType w:val="hybridMultilevel"/>
    <w:tmpl w:val="19FEAF0C"/>
    <w:lvl w:ilvl="0" w:tplc="AF6C57C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BBF3494"/>
    <w:multiLevelType w:val="singleLevel"/>
    <w:tmpl w:val="973C5886"/>
    <w:lvl w:ilvl="0">
      <w:numFmt w:val="bullet"/>
      <w:pStyle w:val="NB"/>
      <w:lvlText w:val="–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2D6B16A1"/>
    <w:multiLevelType w:val="hybridMultilevel"/>
    <w:tmpl w:val="9C804C80"/>
    <w:lvl w:ilvl="0" w:tplc="AF6C57C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6F60D3"/>
    <w:multiLevelType w:val="hybridMultilevel"/>
    <w:tmpl w:val="A0A8E78C"/>
    <w:lvl w:ilvl="0" w:tplc="87B4ACF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17474"/>
    <w:multiLevelType w:val="hybridMultilevel"/>
    <w:tmpl w:val="7060ACA6"/>
    <w:lvl w:ilvl="0" w:tplc="A4167A90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24899"/>
    <w:multiLevelType w:val="hybridMultilevel"/>
    <w:tmpl w:val="CE229CF8"/>
    <w:lvl w:ilvl="0" w:tplc="852EA7F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color w:val="70AD47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85424"/>
    <w:multiLevelType w:val="hybridMultilevel"/>
    <w:tmpl w:val="46A6A2C4"/>
    <w:lvl w:ilvl="0" w:tplc="C616C202">
      <w:numFmt w:val="bullet"/>
      <w:lvlText w:val="■"/>
      <w:lvlJc w:val="left"/>
      <w:pPr>
        <w:ind w:left="262" w:hanging="360"/>
      </w:pPr>
      <w:rPr>
        <w:rFonts w:ascii="Arial" w:eastAsia="Arial" w:hAnsi="Arial" w:cs="Arial" w:hint="default"/>
        <w:color w:val="C63A8B"/>
        <w:w w:val="97"/>
        <w:sz w:val="20"/>
        <w:szCs w:val="20"/>
      </w:rPr>
    </w:lvl>
    <w:lvl w:ilvl="1" w:tplc="5622D2DE">
      <w:numFmt w:val="bullet"/>
      <w:lvlText w:val="•"/>
      <w:lvlJc w:val="left"/>
      <w:pPr>
        <w:ind w:left="1354" w:hanging="360"/>
      </w:pPr>
      <w:rPr>
        <w:rFonts w:hint="default"/>
      </w:rPr>
    </w:lvl>
    <w:lvl w:ilvl="2" w:tplc="455AE63E">
      <w:numFmt w:val="bullet"/>
      <w:lvlText w:val="•"/>
      <w:lvlJc w:val="left"/>
      <w:pPr>
        <w:ind w:left="2448" w:hanging="360"/>
      </w:pPr>
      <w:rPr>
        <w:rFonts w:hint="default"/>
      </w:rPr>
    </w:lvl>
    <w:lvl w:ilvl="3" w:tplc="80165080">
      <w:numFmt w:val="bullet"/>
      <w:lvlText w:val="•"/>
      <w:lvlJc w:val="left"/>
      <w:pPr>
        <w:ind w:left="3542" w:hanging="360"/>
      </w:pPr>
      <w:rPr>
        <w:rFonts w:hint="default"/>
      </w:rPr>
    </w:lvl>
    <w:lvl w:ilvl="4" w:tplc="D2242BBA">
      <w:numFmt w:val="bullet"/>
      <w:lvlText w:val="•"/>
      <w:lvlJc w:val="left"/>
      <w:pPr>
        <w:ind w:left="4636" w:hanging="360"/>
      </w:pPr>
      <w:rPr>
        <w:rFonts w:hint="default"/>
      </w:rPr>
    </w:lvl>
    <w:lvl w:ilvl="5" w:tplc="F2B8379C">
      <w:numFmt w:val="bullet"/>
      <w:lvlText w:val="•"/>
      <w:lvlJc w:val="left"/>
      <w:pPr>
        <w:ind w:left="5730" w:hanging="360"/>
      </w:pPr>
      <w:rPr>
        <w:rFonts w:hint="default"/>
      </w:rPr>
    </w:lvl>
    <w:lvl w:ilvl="6" w:tplc="C388D766"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DE5CF180">
      <w:numFmt w:val="bullet"/>
      <w:lvlText w:val="•"/>
      <w:lvlJc w:val="left"/>
      <w:pPr>
        <w:ind w:left="7918" w:hanging="360"/>
      </w:pPr>
      <w:rPr>
        <w:rFonts w:hint="default"/>
      </w:rPr>
    </w:lvl>
    <w:lvl w:ilvl="8" w:tplc="4ECC6806">
      <w:numFmt w:val="bullet"/>
      <w:lvlText w:val="•"/>
      <w:lvlJc w:val="left"/>
      <w:pPr>
        <w:ind w:left="9012" w:hanging="360"/>
      </w:pPr>
      <w:rPr>
        <w:rFonts w:hint="default"/>
      </w:rPr>
    </w:lvl>
  </w:abstractNum>
  <w:abstractNum w:abstractNumId="9" w15:restartNumberingAfterBreak="0">
    <w:nsid w:val="5CC96296"/>
    <w:multiLevelType w:val="hybridMultilevel"/>
    <w:tmpl w:val="B27CCADC"/>
    <w:lvl w:ilvl="0" w:tplc="476A3618">
      <w:start w:val="1"/>
      <w:numFmt w:val="bullet"/>
      <w:pStyle w:val="Textepuce"/>
      <w:lvlText w:val="■"/>
      <w:lvlJc w:val="left"/>
      <w:pPr>
        <w:ind w:left="360" w:hanging="360"/>
      </w:pPr>
      <w:rPr>
        <w:rFonts w:ascii="Arial" w:hAnsi="Arial" w:hint="default"/>
        <w:color w:val="BC204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D403B"/>
    <w:multiLevelType w:val="hybridMultilevel"/>
    <w:tmpl w:val="400C7350"/>
    <w:lvl w:ilvl="0" w:tplc="6A3E3040">
      <w:numFmt w:val="bullet"/>
      <w:lvlText w:val="-"/>
      <w:lvlJc w:val="left"/>
      <w:pPr>
        <w:ind w:left="164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1" w15:restartNumberingAfterBreak="0">
    <w:nsid w:val="6BAB57E6"/>
    <w:multiLevelType w:val="hybridMultilevel"/>
    <w:tmpl w:val="37D2FBEA"/>
    <w:lvl w:ilvl="0" w:tplc="D3A876DC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57E50"/>
    <w:multiLevelType w:val="hybridMultilevel"/>
    <w:tmpl w:val="86EA3352"/>
    <w:lvl w:ilvl="0" w:tplc="C9CA03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642FB"/>
    <w:multiLevelType w:val="multilevel"/>
    <w:tmpl w:val="B1602372"/>
    <w:lvl w:ilvl="0">
      <w:start w:val="1"/>
      <w:numFmt w:val="upperRoman"/>
      <w:pStyle w:val="TITRECHAPITRE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TITREPAR1"/>
      <w:lvlText w:val="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TITREPAR2"/>
      <w:lvlText w:val="%2.%3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pStyle w:val="TITREPAR3"/>
      <w:lvlText w:val="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EF019F8"/>
    <w:multiLevelType w:val="hybridMultilevel"/>
    <w:tmpl w:val="E5D0E340"/>
    <w:lvl w:ilvl="0" w:tplc="AF6C57C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auto"/>
        <w:sz w:val="24"/>
      </w:rPr>
    </w:lvl>
    <w:lvl w:ilvl="1" w:tplc="6A3E304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563690">
    <w:abstractNumId w:val="1"/>
  </w:num>
  <w:num w:numId="2" w16cid:durableId="664207415">
    <w:abstractNumId w:val="1"/>
    <w:lvlOverride w:ilvl="0">
      <w:lvl w:ilvl="0">
        <w:start w:val="1"/>
        <w:numFmt w:val="upperRoman"/>
        <w:pStyle w:val="Titre1"/>
        <w:suff w:val="space"/>
        <w:lvlText w:val="%1."/>
        <w:lvlJc w:val="left"/>
        <w:pPr>
          <w:ind w:left="-68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2."/>
        <w:lvlJc w:val="left"/>
        <w:pPr>
          <w:ind w:left="-68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suff w:val="space"/>
        <w:lvlText w:val="%2.%4.%3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Titre6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pStyle w:val="Titre7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Titre8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pStyle w:val="Titre9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3" w16cid:durableId="570964849">
    <w:abstractNumId w:val="7"/>
  </w:num>
  <w:num w:numId="4" w16cid:durableId="1775856785">
    <w:abstractNumId w:val="3"/>
  </w:num>
  <w:num w:numId="5" w16cid:durableId="1262645875">
    <w:abstractNumId w:val="13"/>
  </w:num>
  <w:num w:numId="6" w16cid:durableId="144250710">
    <w:abstractNumId w:val="1"/>
    <w:lvlOverride w:ilvl="0">
      <w:lvl w:ilvl="0">
        <w:start w:val="1"/>
        <w:numFmt w:val="upperRoman"/>
        <w:pStyle w:val="Titre1"/>
        <w:suff w:val="space"/>
        <w:lvlText w:val="%1."/>
        <w:lvlJc w:val="left"/>
        <w:pPr>
          <w:ind w:left="-68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2."/>
        <w:lvlJc w:val="left"/>
        <w:pPr>
          <w:ind w:left="-68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2.%3"/>
        <w:lvlJc w:val="left"/>
        <w:pPr>
          <w:ind w:left="-68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suff w:val="space"/>
        <w:lvlText w:val="%2.%4.%3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Titre6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pStyle w:val="Titre7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Titre8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pStyle w:val="Titre9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7" w16cid:durableId="1719281517">
    <w:abstractNumId w:val="11"/>
  </w:num>
  <w:num w:numId="8" w16cid:durableId="645664986">
    <w:abstractNumId w:val="1"/>
    <w:lvlOverride w:ilvl="0">
      <w:lvl w:ilvl="0">
        <w:start w:val="1"/>
        <w:numFmt w:val="upperRoman"/>
        <w:pStyle w:val="Titre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2."/>
        <w:lvlJc w:val="left"/>
        <w:pPr>
          <w:ind w:left="-68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suff w:val="space"/>
        <w:lvlText w:val="%2.%3"/>
        <w:lvlJc w:val="left"/>
        <w:pPr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suff w:val="space"/>
        <w:lvlText w:val="%2.%4.%3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Titre6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pStyle w:val="Titre7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Titre8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pStyle w:val="Titre9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9" w16cid:durableId="328607132">
    <w:abstractNumId w:val="4"/>
  </w:num>
  <w:num w:numId="10" w16cid:durableId="653723203">
    <w:abstractNumId w:val="7"/>
  </w:num>
  <w:num w:numId="11" w16cid:durableId="140388999">
    <w:abstractNumId w:val="10"/>
  </w:num>
  <w:num w:numId="12" w16cid:durableId="527569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2343477">
    <w:abstractNumId w:val="7"/>
  </w:num>
  <w:num w:numId="14" w16cid:durableId="1049450669">
    <w:abstractNumId w:val="7"/>
  </w:num>
  <w:num w:numId="15" w16cid:durableId="1046031720">
    <w:abstractNumId w:val="7"/>
  </w:num>
  <w:num w:numId="16" w16cid:durableId="531766669">
    <w:abstractNumId w:val="2"/>
  </w:num>
  <w:num w:numId="17" w16cid:durableId="974406709">
    <w:abstractNumId w:val="7"/>
  </w:num>
  <w:num w:numId="18" w16cid:durableId="1571161755">
    <w:abstractNumId w:val="14"/>
  </w:num>
  <w:num w:numId="19" w16cid:durableId="1435519088">
    <w:abstractNumId w:val="12"/>
  </w:num>
  <w:num w:numId="20" w16cid:durableId="1755274020">
    <w:abstractNumId w:val="8"/>
  </w:num>
  <w:num w:numId="21" w16cid:durableId="1895576123">
    <w:abstractNumId w:val="7"/>
  </w:num>
  <w:num w:numId="22" w16cid:durableId="1320383779">
    <w:abstractNumId w:val="7"/>
  </w:num>
  <w:num w:numId="23" w16cid:durableId="680818239">
    <w:abstractNumId w:val="7"/>
  </w:num>
  <w:num w:numId="24" w16cid:durableId="560403827">
    <w:abstractNumId w:val="7"/>
  </w:num>
  <w:num w:numId="25" w16cid:durableId="786656811">
    <w:abstractNumId w:val="0"/>
  </w:num>
  <w:num w:numId="26" w16cid:durableId="1993633830">
    <w:abstractNumId w:val="5"/>
  </w:num>
  <w:num w:numId="27" w16cid:durableId="199779662">
    <w:abstractNumId w:val="1"/>
    <w:lvlOverride w:ilvl="0">
      <w:lvl w:ilvl="0">
        <w:start w:val="1"/>
        <w:numFmt w:val="upperRoman"/>
        <w:pStyle w:val="Titre1"/>
        <w:suff w:val="space"/>
        <w:lvlText w:val="%1."/>
        <w:lvlJc w:val="left"/>
        <w:pPr>
          <w:ind w:left="-68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2."/>
        <w:lvlJc w:val="left"/>
        <w:pPr>
          <w:ind w:left="-68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2.%3"/>
        <w:lvlJc w:val="left"/>
        <w:pPr>
          <w:ind w:left="-68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suff w:val="space"/>
        <w:lvlText w:val="%2.%4.%3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Titre6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pStyle w:val="Titre7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Titre8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pStyle w:val="Titre9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28" w16cid:durableId="1847213188">
    <w:abstractNumId w:val="7"/>
  </w:num>
  <w:num w:numId="29" w16cid:durableId="1476219758">
    <w:abstractNumId w:val="9"/>
  </w:num>
  <w:num w:numId="30" w16cid:durableId="198928203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B8"/>
    <w:rsid w:val="00000D7D"/>
    <w:rsid w:val="00001374"/>
    <w:rsid w:val="0001689F"/>
    <w:rsid w:val="00026875"/>
    <w:rsid w:val="000303F6"/>
    <w:rsid w:val="00030F82"/>
    <w:rsid w:val="000328CB"/>
    <w:rsid w:val="00042897"/>
    <w:rsid w:val="0004300A"/>
    <w:rsid w:val="00054841"/>
    <w:rsid w:val="00061674"/>
    <w:rsid w:val="00061915"/>
    <w:rsid w:val="000653BA"/>
    <w:rsid w:val="00072FFE"/>
    <w:rsid w:val="000746E3"/>
    <w:rsid w:val="0007773C"/>
    <w:rsid w:val="00087545"/>
    <w:rsid w:val="00093A50"/>
    <w:rsid w:val="00093B42"/>
    <w:rsid w:val="00095AFB"/>
    <w:rsid w:val="000C0173"/>
    <w:rsid w:val="000C42F6"/>
    <w:rsid w:val="000D68CA"/>
    <w:rsid w:val="000D7DBF"/>
    <w:rsid w:val="000F5397"/>
    <w:rsid w:val="000F53CA"/>
    <w:rsid w:val="001065B5"/>
    <w:rsid w:val="0010700D"/>
    <w:rsid w:val="00110350"/>
    <w:rsid w:val="00116A2F"/>
    <w:rsid w:val="00117E0B"/>
    <w:rsid w:val="0012396B"/>
    <w:rsid w:val="00130158"/>
    <w:rsid w:val="00131DDB"/>
    <w:rsid w:val="001425B9"/>
    <w:rsid w:val="00160316"/>
    <w:rsid w:val="0016598F"/>
    <w:rsid w:val="00167435"/>
    <w:rsid w:val="00170665"/>
    <w:rsid w:val="001719BA"/>
    <w:rsid w:val="001722B1"/>
    <w:rsid w:val="00176D72"/>
    <w:rsid w:val="00182FF8"/>
    <w:rsid w:val="001834FB"/>
    <w:rsid w:val="001A6B98"/>
    <w:rsid w:val="001B0F0A"/>
    <w:rsid w:val="001B417E"/>
    <w:rsid w:val="001C3512"/>
    <w:rsid w:val="001C7CE5"/>
    <w:rsid w:val="001D115D"/>
    <w:rsid w:val="001D4813"/>
    <w:rsid w:val="001F26A2"/>
    <w:rsid w:val="00200807"/>
    <w:rsid w:val="002017B4"/>
    <w:rsid w:val="002027AA"/>
    <w:rsid w:val="00223EC5"/>
    <w:rsid w:val="002247A3"/>
    <w:rsid w:val="00236C31"/>
    <w:rsid w:val="00254ED6"/>
    <w:rsid w:val="00263D87"/>
    <w:rsid w:val="00264592"/>
    <w:rsid w:val="00265CEB"/>
    <w:rsid w:val="002762F1"/>
    <w:rsid w:val="00276D76"/>
    <w:rsid w:val="002772F7"/>
    <w:rsid w:val="00283F71"/>
    <w:rsid w:val="0028473E"/>
    <w:rsid w:val="00292545"/>
    <w:rsid w:val="00295A8E"/>
    <w:rsid w:val="00295B82"/>
    <w:rsid w:val="002A143A"/>
    <w:rsid w:val="002A1ACF"/>
    <w:rsid w:val="002B49CC"/>
    <w:rsid w:val="002B4C5B"/>
    <w:rsid w:val="002B7A59"/>
    <w:rsid w:val="002B7C8C"/>
    <w:rsid w:val="002C4CD9"/>
    <w:rsid w:val="002E4984"/>
    <w:rsid w:val="003104B4"/>
    <w:rsid w:val="0031292B"/>
    <w:rsid w:val="00313A1C"/>
    <w:rsid w:val="00321C3C"/>
    <w:rsid w:val="003269DA"/>
    <w:rsid w:val="00337FE1"/>
    <w:rsid w:val="003449E8"/>
    <w:rsid w:val="00346070"/>
    <w:rsid w:val="003635FC"/>
    <w:rsid w:val="00365577"/>
    <w:rsid w:val="00365737"/>
    <w:rsid w:val="00374C33"/>
    <w:rsid w:val="00382849"/>
    <w:rsid w:val="00382EC2"/>
    <w:rsid w:val="003869C8"/>
    <w:rsid w:val="00393E9A"/>
    <w:rsid w:val="00397DFA"/>
    <w:rsid w:val="003A2675"/>
    <w:rsid w:val="003B4BF8"/>
    <w:rsid w:val="003C262E"/>
    <w:rsid w:val="003C4468"/>
    <w:rsid w:val="003D4710"/>
    <w:rsid w:val="003E0EFE"/>
    <w:rsid w:val="003E3C32"/>
    <w:rsid w:val="003E5102"/>
    <w:rsid w:val="003E75B3"/>
    <w:rsid w:val="00404FB1"/>
    <w:rsid w:val="00411D40"/>
    <w:rsid w:val="00415E74"/>
    <w:rsid w:val="00416E60"/>
    <w:rsid w:val="00423DBE"/>
    <w:rsid w:val="00426393"/>
    <w:rsid w:val="00431C4E"/>
    <w:rsid w:val="004431C1"/>
    <w:rsid w:val="004463D8"/>
    <w:rsid w:val="00454328"/>
    <w:rsid w:val="00456267"/>
    <w:rsid w:val="00456C71"/>
    <w:rsid w:val="00464487"/>
    <w:rsid w:val="0046496D"/>
    <w:rsid w:val="00466931"/>
    <w:rsid w:val="00470832"/>
    <w:rsid w:val="00477E73"/>
    <w:rsid w:val="00483B50"/>
    <w:rsid w:val="004A1EA4"/>
    <w:rsid w:val="004A49F1"/>
    <w:rsid w:val="004A608A"/>
    <w:rsid w:val="004B04D8"/>
    <w:rsid w:val="004B777D"/>
    <w:rsid w:val="004C1433"/>
    <w:rsid w:val="004C6BB8"/>
    <w:rsid w:val="004C6BF7"/>
    <w:rsid w:val="004D0295"/>
    <w:rsid w:val="004D0EA5"/>
    <w:rsid w:val="004D7D2D"/>
    <w:rsid w:val="005051B0"/>
    <w:rsid w:val="005076F4"/>
    <w:rsid w:val="005105A1"/>
    <w:rsid w:val="005156CD"/>
    <w:rsid w:val="0051793F"/>
    <w:rsid w:val="00544868"/>
    <w:rsid w:val="00544B7C"/>
    <w:rsid w:val="00563BAD"/>
    <w:rsid w:val="0056587C"/>
    <w:rsid w:val="00566240"/>
    <w:rsid w:val="005709A3"/>
    <w:rsid w:val="00576772"/>
    <w:rsid w:val="00585634"/>
    <w:rsid w:val="005876AD"/>
    <w:rsid w:val="005A0910"/>
    <w:rsid w:val="005A3C94"/>
    <w:rsid w:val="005A4AAC"/>
    <w:rsid w:val="005B1907"/>
    <w:rsid w:val="005C4311"/>
    <w:rsid w:val="005C56C3"/>
    <w:rsid w:val="005D2115"/>
    <w:rsid w:val="005D6A5A"/>
    <w:rsid w:val="005E2087"/>
    <w:rsid w:val="005E3C8F"/>
    <w:rsid w:val="005E44DF"/>
    <w:rsid w:val="005E724B"/>
    <w:rsid w:val="005F10A7"/>
    <w:rsid w:val="005F6CFD"/>
    <w:rsid w:val="005F71C9"/>
    <w:rsid w:val="005F7D9D"/>
    <w:rsid w:val="00600580"/>
    <w:rsid w:val="00600633"/>
    <w:rsid w:val="00601AC4"/>
    <w:rsid w:val="00602F3B"/>
    <w:rsid w:val="0060402E"/>
    <w:rsid w:val="00606572"/>
    <w:rsid w:val="00624897"/>
    <w:rsid w:val="00627004"/>
    <w:rsid w:val="0062739C"/>
    <w:rsid w:val="00632881"/>
    <w:rsid w:val="00637D3A"/>
    <w:rsid w:val="006419F5"/>
    <w:rsid w:val="00642AC5"/>
    <w:rsid w:val="00651973"/>
    <w:rsid w:val="00652251"/>
    <w:rsid w:val="0065261A"/>
    <w:rsid w:val="00664BB1"/>
    <w:rsid w:val="006711C0"/>
    <w:rsid w:val="0068098E"/>
    <w:rsid w:val="00685617"/>
    <w:rsid w:val="00692BB8"/>
    <w:rsid w:val="006947FB"/>
    <w:rsid w:val="00697EFB"/>
    <w:rsid w:val="006A2BB5"/>
    <w:rsid w:val="006A66BE"/>
    <w:rsid w:val="006C07B8"/>
    <w:rsid w:val="006C686E"/>
    <w:rsid w:val="006D0ACF"/>
    <w:rsid w:val="006E170E"/>
    <w:rsid w:val="006E5DF0"/>
    <w:rsid w:val="006E69C3"/>
    <w:rsid w:val="006F07A8"/>
    <w:rsid w:val="006F1719"/>
    <w:rsid w:val="006F1FA2"/>
    <w:rsid w:val="00701068"/>
    <w:rsid w:val="00702E45"/>
    <w:rsid w:val="007102E0"/>
    <w:rsid w:val="00713F17"/>
    <w:rsid w:val="00714880"/>
    <w:rsid w:val="007153A4"/>
    <w:rsid w:val="0072534E"/>
    <w:rsid w:val="00731044"/>
    <w:rsid w:val="00733E43"/>
    <w:rsid w:val="00736A31"/>
    <w:rsid w:val="00754018"/>
    <w:rsid w:val="0075550C"/>
    <w:rsid w:val="007619BC"/>
    <w:rsid w:val="00762722"/>
    <w:rsid w:val="00771FF3"/>
    <w:rsid w:val="0077438D"/>
    <w:rsid w:val="007753E6"/>
    <w:rsid w:val="00776D15"/>
    <w:rsid w:val="007801C5"/>
    <w:rsid w:val="00782AD0"/>
    <w:rsid w:val="0078665F"/>
    <w:rsid w:val="00794DFB"/>
    <w:rsid w:val="0079635A"/>
    <w:rsid w:val="007A1356"/>
    <w:rsid w:val="007A291C"/>
    <w:rsid w:val="007A68BC"/>
    <w:rsid w:val="007B177D"/>
    <w:rsid w:val="007B287E"/>
    <w:rsid w:val="007C7C28"/>
    <w:rsid w:val="007E6548"/>
    <w:rsid w:val="007E6C43"/>
    <w:rsid w:val="0080789C"/>
    <w:rsid w:val="008142B6"/>
    <w:rsid w:val="00814FD2"/>
    <w:rsid w:val="00832399"/>
    <w:rsid w:val="008334A8"/>
    <w:rsid w:val="00837492"/>
    <w:rsid w:val="008410B7"/>
    <w:rsid w:val="00847A80"/>
    <w:rsid w:val="00870AD6"/>
    <w:rsid w:val="00870F03"/>
    <w:rsid w:val="00874BC9"/>
    <w:rsid w:val="008A6DA5"/>
    <w:rsid w:val="008A71CB"/>
    <w:rsid w:val="008B2254"/>
    <w:rsid w:val="008C25F0"/>
    <w:rsid w:val="008C601D"/>
    <w:rsid w:val="008D1D65"/>
    <w:rsid w:val="008D2404"/>
    <w:rsid w:val="008D27FE"/>
    <w:rsid w:val="008D2D04"/>
    <w:rsid w:val="008D31D1"/>
    <w:rsid w:val="008D4C18"/>
    <w:rsid w:val="008D780C"/>
    <w:rsid w:val="008D7EAC"/>
    <w:rsid w:val="008E0E9E"/>
    <w:rsid w:val="008E7479"/>
    <w:rsid w:val="008F0111"/>
    <w:rsid w:val="00907A51"/>
    <w:rsid w:val="00911015"/>
    <w:rsid w:val="00912E15"/>
    <w:rsid w:val="00916271"/>
    <w:rsid w:val="00924A96"/>
    <w:rsid w:val="00926D0F"/>
    <w:rsid w:val="00933487"/>
    <w:rsid w:val="00933D58"/>
    <w:rsid w:val="009344AB"/>
    <w:rsid w:val="00941C67"/>
    <w:rsid w:val="009420AA"/>
    <w:rsid w:val="009454E5"/>
    <w:rsid w:val="00945E64"/>
    <w:rsid w:val="0096499F"/>
    <w:rsid w:val="00972E5B"/>
    <w:rsid w:val="00974E45"/>
    <w:rsid w:val="00977FB3"/>
    <w:rsid w:val="00982327"/>
    <w:rsid w:val="0098636A"/>
    <w:rsid w:val="009865A7"/>
    <w:rsid w:val="00986A17"/>
    <w:rsid w:val="009931FF"/>
    <w:rsid w:val="009A36DF"/>
    <w:rsid w:val="009A7D5F"/>
    <w:rsid w:val="009B0A99"/>
    <w:rsid w:val="009B192A"/>
    <w:rsid w:val="009B2837"/>
    <w:rsid w:val="009C4DB1"/>
    <w:rsid w:val="009C73C6"/>
    <w:rsid w:val="009D1484"/>
    <w:rsid w:val="009D2A2E"/>
    <w:rsid w:val="009E7940"/>
    <w:rsid w:val="009F094A"/>
    <w:rsid w:val="00A03802"/>
    <w:rsid w:val="00A164E6"/>
    <w:rsid w:val="00A23410"/>
    <w:rsid w:val="00A2464E"/>
    <w:rsid w:val="00A25E5C"/>
    <w:rsid w:val="00A32EEC"/>
    <w:rsid w:val="00A35AF9"/>
    <w:rsid w:val="00A37017"/>
    <w:rsid w:val="00A40549"/>
    <w:rsid w:val="00A4260B"/>
    <w:rsid w:val="00A474FB"/>
    <w:rsid w:val="00A52C7E"/>
    <w:rsid w:val="00A560AA"/>
    <w:rsid w:val="00A60DC6"/>
    <w:rsid w:val="00A61105"/>
    <w:rsid w:val="00A6720C"/>
    <w:rsid w:val="00A6750D"/>
    <w:rsid w:val="00A82CC5"/>
    <w:rsid w:val="00A86D8C"/>
    <w:rsid w:val="00A90E7F"/>
    <w:rsid w:val="00A91167"/>
    <w:rsid w:val="00A92437"/>
    <w:rsid w:val="00A97016"/>
    <w:rsid w:val="00AA053E"/>
    <w:rsid w:val="00AA5010"/>
    <w:rsid w:val="00AB0CBA"/>
    <w:rsid w:val="00AB10A5"/>
    <w:rsid w:val="00AB2109"/>
    <w:rsid w:val="00AB2322"/>
    <w:rsid w:val="00AC0D5D"/>
    <w:rsid w:val="00AC1065"/>
    <w:rsid w:val="00AC2431"/>
    <w:rsid w:val="00AC2B8F"/>
    <w:rsid w:val="00AD2F13"/>
    <w:rsid w:val="00AD33A7"/>
    <w:rsid w:val="00AF0C8E"/>
    <w:rsid w:val="00AF20E2"/>
    <w:rsid w:val="00B15D60"/>
    <w:rsid w:val="00B26ABF"/>
    <w:rsid w:val="00B41656"/>
    <w:rsid w:val="00B41742"/>
    <w:rsid w:val="00B5361A"/>
    <w:rsid w:val="00B57C4F"/>
    <w:rsid w:val="00B57DDD"/>
    <w:rsid w:val="00B63AD5"/>
    <w:rsid w:val="00B675DA"/>
    <w:rsid w:val="00B67EC7"/>
    <w:rsid w:val="00B71CEF"/>
    <w:rsid w:val="00B813BA"/>
    <w:rsid w:val="00B86A89"/>
    <w:rsid w:val="00B91B9B"/>
    <w:rsid w:val="00B9379D"/>
    <w:rsid w:val="00BB6AF3"/>
    <w:rsid w:val="00BC108E"/>
    <w:rsid w:val="00BE733E"/>
    <w:rsid w:val="00BF0927"/>
    <w:rsid w:val="00C007C4"/>
    <w:rsid w:val="00C10835"/>
    <w:rsid w:val="00C14895"/>
    <w:rsid w:val="00C26E2E"/>
    <w:rsid w:val="00C27E92"/>
    <w:rsid w:val="00C3199A"/>
    <w:rsid w:val="00C33E05"/>
    <w:rsid w:val="00C34E68"/>
    <w:rsid w:val="00C365E6"/>
    <w:rsid w:val="00C4482E"/>
    <w:rsid w:val="00C47611"/>
    <w:rsid w:val="00C503A4"/>
    <w:rsid w:val="00C6244F"/>
    <w:rsid w:val="00C70D3A"/>
    <w:rsid w:val="00C77C4E"/>
    <w:rsid w:val="00C81CD6"/>
    <w:rsid w:val="00C83B2E"/>
    <w:rsid w:val="00C857D2"/>
    <w:rsid w:val="00C946AB"/>
    <w:rsid w:val="00C95D4C"/>
    <w:rsid w:val="00CA3C41"/>
    <w:rsid w:val="00CC5693"/>
    <w:rsid w:val="00CD0224"/>
    <w:rsid w:val="00CD545A"/>
    <w:rsid w:val="00CD5847"/>
    <w:rsid w:val="00CE2AB0"/>
    <w:rsid w:val="00CE2CDB"/>
    <w:rsid w:val="00CF39C1"/>
    <w:rsid w:val="00CF440C"/>
    <w:rsid w:val="00D07584"/>
    <w:rsid w:val="00D139A6"/>
    <w:rsid w:val="00D14F1B"/>
    <w:rsid w:val="00D2224C"/>
    <w:rsid w:val="00D2328F"/>
    <w:rsid w:val="00D240CB"/>
    <w:rsid w:val="00D325D9"/>
    <w:rsid w:val="00D35398"/>
    <w:rsid w:val="00D35A34"/>
    <w:rsid w:val="00D40CF4"/>
    <w:rsid w:val="00D500EF"/>
    <w:rsid w:val="00D50E6F"/>
    <w:rsid w:val="00D532B1"/>
    <w:rsid w:val="00D543C4"/>
    <w:rsid w:val="00D71F14"/>
    <w:rsid w:val="00D74734"/>
    <w:rsid w:val="00D8116B"/>
    <w:rsid w:val="00D956C8"/>
    <w:rsid w:val="00DA32CA"/>
    <w:rsid w:val="00DB671C"/>
    <w:rsid w:val="00DC3845"/>
    <w:rsid w:val="00DC55CC"/>
    <w:rsid w:val="00DD0F61"/>
    <w:rsid w:val="00DD2E31"/>
    <w:rsid w:val="00DD34DF"/>
    <w:rsid w:val="00DD4399"/>
    <w:rsid w:val="00DE5496"/>
    <w:rsid w:val="00DF16DF"/>
    <w:rsid w:val="00DF3452"/>
    <w:rsid w:val="00DF447E"/>
    <w:rsid w:val="00DF7189"/>
    <w:rsid w:val="00E23CDC"/>
    <w:rsid w:val="00E400FE"/>
    <w:rsid w:val="00E50A0D"/>
    <w:rsid w:val="00E50A67"/>
    <w:rsid w:val="00E50CCF"/>
    <w:rsid w:val="00E5323F"/>
    <w:rsid w:val="00E64AF3"/>
    <w:rsid w:val="00E716AD"/>
    <w:rsid w:val="00E810EF"/>
    <w:rsid w:val="00E84EC2"/>
    <w:rsid w:val="00E96896"/>
    <w:rsid w:val="00EA3687"/>
    <w:rsid w:val="00EA68BC"/>
    <w:rsid w:val="00EA7627"/>
    <w:rsid w:val="00EA7818"/>
    <w:rsid w:val="00EA795B"/>
    <w:rsid w:val="00EB636B"/>
    <w:rsid w:val="00EC75D4"/>
    <w:rsid w:val="00EE1971"/>
    <w:rsid w:val="00EE31C2"/>
    <w:rsid w:val="00EE376E"/>
    <w:rsid w:val="00EE5DBD"/>
    <w:rsid w:val="00EF0CA0"/>
    <w:rsid w:val="00EF174D"/>
    <w:rsid w:val="00F05B11"/>
    <w:rsid w:val="00F16F67"/>
    <w:rsid w:val="00F22400"/>
    <w:rsid w:val="00F25204"/>
    <w:rsid w:val="00F2728B"/>
    <w:rsid w:val="00F32B5E"/>
    <w:rsid w:val="00F344EC"/>
    <w:rsid w:val="00F416A2"/>
    <w:rsid w:val="00F427DD"/>
    <w:rsid w:val="00F454C9"/>
    <w:rsid w:val="00F45FD3"/>
    <w:rsid w:val="00F517CC"/>
    <w:rsid w:val="00F544ED"/>
    <w:rsid w:val="00F57AC9"/>
    <w:rsid w:val="00F65095"/>
    <w:rsid w:val="00F710FB"/>
    <w:rsid w:val="00F71B4F"/>
    <w:rsid w:val="00F769AC"/>
    <w:rsid w:val="00F86A87"/>
    <w:rsid w:val="00F94D6D"/>
    <w:rsid w:val="00F952CA"/>
    <w:rsid w:val="00F966E0"/>
    <w:rsid w:val="00FA0D7E"/>
    <w:rsid w:val="00FA2C83"/>
    <w:rsid w:val="00FA79FA"/>
    <w:rsid w:val="00FB1ABB"/>
    <w:rsid w:val="00FB1DA4"/>
    <w:rsid w:val="00FB439A"/>
    <w:rsid w:val="00FB5536"/>
    <w:rsid w:val="00FB67A6"/>
    <w:rsid w:val="00FC4941"/>
    <w:rsid w:val="00FC4EE6"/>
    <w:rsid w:val="00FC72A9"/>
    <w:rsid w:val="00FD4C96"/>
    <w:rsid w:val="00FD4CB0"/>
    <w:rsid w:val="00FE1C99"/>
    <w:rsid w:val="00FE3A14"/>
    <w:rsid w:val="00FE4A1A"/>
    <w:rsid w:val="00FE5637"/>
    <w:rsid w:val="00FF32DA"/>
    <w:rsid w:val="00FF3BBD"/>
    <w:rsid w:val="00FF73C8"/>
    <w:rsid w:val="00FF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360FE"/>
  <w15:docId w15:val="{88B6A853-6D46-431C-8C85-B09B437A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unhideWhenUsed="1"/>
    <w:lsdException w:name="footer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2396B"/>
    <w:pPr>
      <w:spacing w:after="0" w:line="260" w:lineRule="atLeast"/>
    </w:pPr>
    <w:rPr>
      <w:sz w:val="19"/>
    </w:rPr>
  </w:style>
  <w:style w:type="paragraph" w:styleId="Titre1">
    <w:name w:val="heading 1"/>
    <w:basedOn w:val="Normal"/>
    <w:next w:val="Normal"/>
    <w:link w:val="Titre1Car"/>
    <w:uiPriority w:val="2"/>
    <w:qFormat/>
    <w:rsid w:val="009D2A2E"/>
    <w:pPr>
      <w:keepNext/>
      <w:keepLines/>
      <w:numPr>
        <w:numId w:val="1"/>
      </w:numPr>
      <w:pBdr>
        <w:top w:val="single" w:sz="4" w:space="3" w:color="70AD47" w:themeColor="accent6"/>
        <w:bottom w:val="single" w:sz="4" w:space="3" w:color="70AD47" w:themeColor="accent6"/>
      </w:pBdr>
      <w:spacing w:before="480" w:after="120"/>
      <w:ind w:right="-680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70AD47" w:themeColor="accent6"/>
      <w:sz w:val="30"/>
      <w:szCs w:val="30"/>
    </w:rPr>
  </w:style>
  <w:style w:type="paragraph" w:styleId="Titre2">
    <w:name w:val="heading 2"/>
    <w:basedOn w:val="Normal"/>
    <w:next w:val="Normal"/>
    <w:link w:val="Titre2Car"/>
    <w:uiPriority w:val="2"/>
    <w:qFormat/>
    <w:rsid w:val="005A4AAC"/>
    <w:pPr>
      <w:keepNext/>
      <w:keepLines/>
      <w:numPr>
        <w:ilvl w:val="1"/>
        <w:numId w:val="1"/>
      </w:num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160" w:after="120" w:line="280" w:lineRule="atLeast"/>
      <w:ind w:left="0" w:right="-567" w:hanging="561"/>
      <w:outlineLvl w:val="1"/>
    </w:pPr>
    <w:rPr>
      <w:rFonts w:asciiTheme="majorHAnsi" w:eastAsiaTheme="majorEastAsia" w:hAnsiTheme="majorHAnsi" w:cstheme="majorBidi"/>
      <w:b/>
      <w:bCs/>
      <w:color w:val="FFC000" w:themeColor="accent4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346070"/>
    <w:pPr>
      <w:keepNext/>
      <w:keepLines/>
      <w:numPr>
        <w:ilvl w:val="2"/>
        <w:numId w:val="2"/>
      </w:numPr>
      <w:pBdr>
        <w:bottom w:val="single" w:sz="4" w:space="2" w:color="FFC000" w:themeColor="accent4"/>
      </w:pBdr>
      <w:spacing w:before="60"/>
      <w:ind w:left="-680" w:right="-68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912E15"/>
    <w:pPr>
      <w:keepNext/>
      <w:keepLines/>
      <w:numPr>
        <w:ilvl w:val="3"/>
        <w:numId w:val="1"/>
      </w:numPr>
      <w:spacing w:before="240"/>
      <w:ind w:left="0"/>
      <w:outlineLvl w:val="3"/>
    </w:pPr>
    <w:rPr>
      <w:rFonts w:asciiTheme="majorHAnsi" w:eastAsiaTheme="majorEastAsia" w:hAnsiTheme="majorHAnsi" w:cstheme="majorBidi"/>
      <w:b/>
      <w:bCs/>
      <w:iCs/>
      <w:color w:val="D776AE"/>
      <w:sz w:val="22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2017B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5D1025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2017B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5D1025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2017B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2017B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2017B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semiHidden/>
    <w:rsid w:val="00D500EF"/>
    <w:pPr>
      <w:spacing w:after="0" w:line="240" w:lineRule="exact"/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12396B"/>
    <w:rPr>
      <w:sz w:val="20"/>
    </w:rPr>
  </w:style>
  <w:style w:type="paragraph" w:styleId="Pieddepage">
    <w:name w:val="footer"/>
    <w:link w:val="PieddepageCar"/>
    <w:uiPriority w:val="99"/>
    <w:semiHidden/>
    <w:rsid w:val="00D500EF"/>
    <w:pPr>
      <w:spacing w:after="0" w:line="240" w:lineRule="exact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12396B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rsid w:val="00E400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396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4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prambule">
    <w:name w:val="Titre préambule"/>
    <w:basedOn w:val="Normal"/>
    <w:semiHidden/>
    <w:qFormat/>
    <w:rsid w:val="009D2A2E"/>
    <w:pPr>
      <w:pBdr>
        <w:top w:val="single" w:sz="4" w:space="3" w:color="70AD47" w:themeColor="accent6"/>
        <w:bottom w:val="single" w:sz="4" w:space="3" w:color="70AD47" w:themeColor="accent6"/>
      </w:pBdr>
      <w:spacing w:before="60" w:after="120" w:line="300" w:lineRule="atLeast"/>
      <w:ind w:left="-680" w:right="-680"/>
      <w:jc w:val="center"/>
    </w:pPr>
    <w:rPr>
      <w:b/>
      <w:caps/>
      <w:color w:val="70AD47" w:themeColor="accent6"/>
      <w:sz w:val="30"/>
      <w:szCs w:val="30"/>
    </w:rPr>
  </w:style>
  <w:style w:type="paragraph" w:customStyle="1" w:styleId="Textedesaisie">
    <w:name w:val="Texte de saisie"/>
    <w:basedOn w:val="Normal"/>
    <w:semiHidden/>
    <w:qFormat/>
    <w:rsid w:val="00DF3452"/>
    <w:pPr>
      <w:spacing w:before="60" w:after="160"/>
      <w:jc w:val="both"/>
    </w:pPr>
  </w:style>
  <w:style w:type="paragraph" w:customStyle="1" w:styleId="Titreprincipe">
    <w:name w:val="Titre principe"/>
    <w:basedOn w:val="Titreprambule"/>
    <w:uiPriority w:val="1"/>
    <w:qFormat/>
    <w:rsid w:val="00FE3A14"/>
    <w:pPr>
      <w:spacing w:before="380"/>
    </w:pPr>
  </w:style>
  <w:style w:type="character" w:customStyle="1" w:styleId="Titre1Car">
    <w:name w:val="Titre 1 Car"/>
    <w:basedOn w:val="Policepardfaut"/>
    <w:link w:val="Titre1"/>
    <w:uiPriority w:val="2"/>
    <w:rsid w:val="0012396B"/>
    <w:rPr>
      <w:rFonts w:asciiTheme="majorHAnsi" w:eastAsiaTheme="majorEastAsia" w:hAnsiTheme="majorHAnsi" w:cstheme="majorBidi"/>
      <w:b/>
      <w:bCs/>
      <w:caps/>
      <w:color w:val="70AD47" w:themeColor="accent6"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2"/>
    <w:rsid w:val="0012396B"/>
    <w:rPr>
      <w:rFonts w:asciiTheme="majorHAnsi" w:eastAsiaTheme="majorEastAsia" w:hAnsiTheme="majorHAnsi" w:cstheme="majorBidi"/>
      <w:b/>
      <w:bCs/>
      <w:color w:val="FFC000" w:themeColor="accent4"/>
      <w:sz w:val="24"/>
      <w:szCs w:val="24"/>
      <w:shd w:val="clear" w:color="auto" w:fill="FFF2CC" w:themeFill="accent4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12396B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12396B"/>
    <w:rPr>
      <w:rFonts w:asciiTheme="majorHAnsi" w:eastAsiaTheme="majorEastAsia" w:hAnsiTheme="majorHAnsi" w:cstheme="majorBidi"/>
      <w:b/>
      <w:bCs/>
      <w:iCs/>
      <w:color w:val="D776AE"/>
    </w:rPr>
  </w:style>
  <w:style w:type="character" w:customStyle="1" w:styleId="Titre5Car">
    <w:name w:val="Titre 5 Car"/>
    <w:basedOn w:val="Policepardfaut"/>
    <w:link w:val="Titre5"/>
    <w:uiPriority w:val="9"/>
    <w:semiHidden/>
    <w:rsid w:val="0012396B"/>
    <w:rPr>
      <w:rFonts w:asciiTheme="majorHAnsi" w:eastAsiaTheme="majorEastAsia" w:hAnsiTheme="majorHAnsi" w:cstheme="majorBidi"/>
      <w:color w:val="5D1025" w:themeColor="accent1" w:themeShade="7F"/>
      <w:sz w:val="19"/>
    </w:rPr>
  </w:style>
  <w:style w:type="character" w:customStyle="1" w:styleId="Titre6Car">
    <w:name w:val="Titre 6 Car"/>
    <w:basedOn w:val="Policepardfaut"/>
    <w:link w:val="Titre6"/>
    <w:uiPriority w:val="9"/>
    <w:semiHidden/>
    <w:rsid w:val="0012396B"/>
    <w:rPr>
      <w:rFonts w:asciiTheme="majorHAnsi" w:eastAsiaTheme="majorEastAsia" w:hAnsiTheme="majorHAnsi" w:cstheme="majorBidi"/>
      <w:i/>
      <w:iCs/>
      <w:color w:val="5D1025" w:themeColor="accent1" w:themeShade="7F"/>
      <w:sz w:val="19"/>
    </w:rPr>
  </w:style>
  <w:style w:type="character" w:customStyle="1" w:styleId="Titre7Car">
    <w:name w:val="Titre 7 Car"/>
    <w:basedOn w:val="Policepardfaut"/>
    <w:link w:val="Titre7"/>
    <w:uiPriority w:val="9"/>
    <w:semiHidden/>
    <w:rsid w:val="0012396B"/>
    <w:rPr>
      <w:rFonts w:asciiTheme="majorHAnsi" w:eastAsiaTheme="majorEastAsia" w:hAnsiTheme="majorHAnsi" w:cstheme="majorBidi"/>
      <w:i/>
      <w:iCs/>
      <w:color w:val="404040" w:themeColor="text1" w:themeTint="BF"/>
      <w:sz w:val="19"/>
    </w:rPr>
  </w:style>
  <w:style w:type="character" w:customStyle="1" w:styleId="Titre8Car">
    <w:name w:val="Titre 8 Car"/>
    <w:basedOn w:val="Policepardfaut"/>
    <w:link w:val="Titre8"/>
    <w:uiPriority w:val="9"/>
    <w:semiHidden/>
    <w:rsid w:val="0012396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1239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encadr">
    <w:name w:val="Texte encadré"/>
    <w:basedOn w:val="Normal"/>
    <w:semiHidden/>
    <w:qFormat/>
    <w:rsid w:val="001D115D"/>
    <w:pPr>
      <w:spacing w:line="280" w:lineRule="atLeast"/>
    </w:pPr>
    <w:rPr>
      <w:rFonts w:ascii="Times New Roman" w:hAnsi="Times New Roman" w:cs="Times New Roman"/>
      <w:i/>
      <w:color w:val="FFC000" w:themeColor="accent4"/>
      <w:sz w:val="22"/>
    </w:rPr>
  </w:style>
  <w:style w:type="paragraph" w:customStyle="1" w:styleId="Textepuce">
    <w:name w:val="Texte puce"/>
    <w:basedOn w:val="Textedesaisie"/>
    <w:qFormat/>
    <w:rsid w:val="001D115D"/>
    <w:pPr>
      <w:numPr>
        <w:numId w:val="29"/>
      </w:numPr>
      <w:spacing w:before="120" w:after="180"/>
    </w:pPr>
    <w:rPr>
      <w:sz w:val="20"/>
      <w:szCs w:val="20"/>
    </w:rPr>
  </w:style>
  <w:style w:type="paragraph" w:customStyle="1" w:styleId="Textebasdepage">
    <w:name w:val="Texte bas de page"/>
    <w:basedOn w:val="Normal"/>
    <w:uiPriority w:val="3"/>
    <w:qFormat/>
    <w:rsid w:val="00926D0F"/>
    <w:pPr>
      <w:framePr w:wrap="around" w:hAnchor="page" w:xAlign="center" w:yAlign="bottom"/>
      <w:spacing w:line="170" w:lineRule="exact"/>
    </w:pPr>
    <w:rPr>
      <w:sz w:val="15"/>
      <w:szCs w:val="15"/>
      <w:lang w:val="en-US"/>
    </w:rPr>
  </w:style>
  <w:style w:type="paragraph" w:customStyle="1" w:styleId="Datedudocument">
    <w:name w:val="Date du document"/>
    <w:basedOn w:val="Normal"/>
    <w:uiPriority w:val="3"/>
    <w:qFormat/>
    <w:rsid w:val="00926D0F"/>
    <w:pPr>
      <w:framePr w:wrap="around" w:hAnchor="page" w:xAlign="center" w:yAlign="bottom"/>
      <w:spacing w:line="160" w:lineRule="exact"/>
      <w:jc w:val="center"/>
    </w:pPr>
    <w:rPr>
      <w:sz w:val="12"/>
      <w:szCs w:val="12"/>
    </w:rPr>
  </w:style>
  <w:style w:type="paragraph" w:customStyle="1" w:styleId="Texterubriquebasdepage">
    <w:name w:val="Texte rubrique bas de page"/>
    <w:basedOn w:val="Textebasdepage"/>
    <w:uiPriority w:val="3"/>
    <w:qFormat/>
    <w:rsid w:val="00926D0F"/>
    <w:pPr>
      <w:framePr w:wrap="around"/>
    </w:pPr>
    <w:rPr>
      <w:lang w:val="fr-FR"/>
    </w:rPr>
  </w:style>
  <w:style w:type="table" w:styleId="Listecouleur">
    <w:name w:val="Colorful List"/>
    <w:basedOn w:val="TableauNormal"/>
    <w:uiPriority w:val="72"/>
    <w:rsid w:val="00223EC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re1dudocument">
    <w:name w:val="Titre 1 du document"/>
    <w:basedOn w:val="Normal"/>
    <w:uiPriority w:val="1"/>
    <w:qFormat/>
    <w:rsid w:val="009D2A2E"/>
    <w:pPr>
      <w:spacing w:line="500" w:lineRule="atLeast"/>
      <w:jc w:val="center"/>
    </w:pPr>
    <w:rPr>
      <w:color w:val="FFC000" w:themeColor="accent4"/>
      <w:sz w:val="34"/>
      <w:szCs w:val="34"/>
    </w:rPr>
  </w:style>
  <w:style w:type="paragraph" w:customStyle="1" w:styleId="Titre2dudocument">
    <w:name w:val="Titre 2 du document"/>
    <w:basedOn w:val="Normal"/>
    <w:uiPriority w:val="1"/>
    <w:qFormat/>
    <w:rsid w:val="009D2A2E"/>
    <w:pPr>
      <w:spacing w:line="500" w:lineRule="atLeast"/>
      <w:jc w:val="center"/>
    </w:pPr>
    <w:rPr>
      <w:b/>
      <w:color w:val="70AD47" w:themeColor="accent6"/>
      <w:sz w:val="46"/>
      <w:szCs w:val="46"/>
    </w:rPr>
  </w:style>
  <w:style w:type="paragraph" w:customStyle="1" w:styleId="Paginationdudocument">
    <w:name w:val="Pagination du document"/>
    <w:basedOn w:val="Normal"/>
    <w:uiPriority w:val="3"/>
    <w:qFormat/>
    <w:rsid w:val="009D2A2E"/>
    <w:pPr>
      <w:framePr w:wrap="around" w:hAnchor="page" w:xAlign="center" w:yAlign="bottom"/>
      <w:jc w:val="center"/>
    </w:pPr>
    <w:rPr>
      <w:b/>
      <w:color w:val="FFFFFF" w:themeColor="background1"/>
      <w:sz w:val="18"/>
      <w:szCs w:val="18"/>
    </w:rPr>
  </w:style>
  <w:style w:type="paragraph" w:customStyle="1" w:styleId="TITRECHAPITRE">
    <w:name w:val="TITRE CHAPITRE"/>
    <w:basedOn w:val="Titre1"/>
    <w:next w:val="Normal"/>
    <w:semiHidden/>
    <w:rsid w:val="009865A7"/>
    <w:pPr>
      <w:keepLines w:val="0"/>
      <w:numPr>
        <w:numId w:val="5"/>
      </w:numPr>
      <w:pBdr>
        <w:top w:val="none" w:sz="0" w:space="0" w:color="auto"/>
        <w:bottom w:val="none" w:sz="0" w:space="0" w:color="auto"/>
      </w:pBdr>
      <w:tabs>
        <w:tab w:val="clear" w:pos="709"/>
        <w:tab w:val="num" w:pos="360"/>
      </w:tabs>
      <w:spacing w:before="240" w:after="240" w:line="240" w:lineRule="auto"/>
      <w:ind w:right="0" w:firstLine="0"/>
      <w:jc w:val="left"/>
    </w:pPr>
    <w:rPr>
      <w:rFonts w:ascii="Arial" w:eastAsia="Times New Roman" w:hAnsi="Arial" w:cs="Times New Roman"/>
      <w:bCs w:val="0"/>
      <w:color w:val="auto"/>
      <w:sz w:val="28"/>
      <w:szCs w:val="20"/>
      <w:lang w:eastAsia="fr-FR"/>
    </w:rPr>
  </w:style>
  <w:style w:type="paragraph" w:customStyle="1" w:styleId="TITREPAR1">
    <w:name w:val="TITRE PAR 1"/>
    <w:basedOn w:val="Titre2"/>
    <w:next w:val="Normal"/>
    <w:semiHidden/>
    <w:rsid w:val="009865A7"/>
    <w:pPr>
      <w:keepLines w:val="0"/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lear" w:pos="709"/>
        <w:tab w:val="num" w:pos="360"/>
      </w:tabs>
      <w:spacing w:before="240" w:line="240" w:lineRule="auto"/>
      <w:ind w:right="0" w:firstLine="0"/>
    </w:pPr>
    <w:rPr>
      <w:rFonts w:ascii="Arial" w:eastAsia="Times New Roman" w:hAnsi="Arial" w:cs="Times New Roman"/>
      <w:bCs w:val="0"/>
      <w:color w:val="auto"/>
      <w:szCs w:val="20"/>
      <w:lang w:eastAsia="fr-FR"/>
    </w:rPr>
  </w:style>
  <w:style w:type="paragraph" w:customStyle="1" w:styleId="TITREPAR2">
    <w:name w:val="TITRE PAR 2"/>
    <w:basedOn w:val="Titre3"/>
    <w:next w:val="Normal"/>
    <w:semiHidden/>
    <w:rsid w:val="009865A7"/>
    <w:pPr>
      <w:keepLines w:val="0"/>
      <w:numPr>
        <w:numId w:val="5"/>
      </w:numPr>
      <w:pBdr>
        <w:bottom w:val="none" w:sz="0" w:space="0" w:color="auto"/>
      </w:pBdr>
      <w:tabs>
        <w:tab w:val="clear" w:pos="709"/>
        <w:tab w:val="num" w:pos="360"/>
      </w:tabs>
      <w:spacing w:before="120" w:after="120" w:line="240" w:lineRule="auto"/>
      <w:ind w:right="0" w:firstLine="0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lang w:eastAsia="fr-FR"/>
    </w:rPr>
  </w:style>
  <w:style w:type="paragraph" w:customStyle="1" w:styleId="Tiret">
    <w:name w:val="Tiret"/>
    <w:basedOn w:val="Normal"/>
    <w:semiHidden/>
    <w:rsid w:val="009865A7"/>
    <w:pPr>
      <w:spacing w:before="120" w:after="60" w:line="240" w:lineRule="auto"/>
      <w:ind w:left="993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NB">
    <w:name w:val="NB"/>
    <w:basedOn w:val="Normal"/>
    <w:next w:val="Normal"/>
    <w:semiHidden/>
    <w:rsid w:val="009865A7"/>
    <w:pPr>
      <w:numPr>
        <w:numId w:val="4"/>
      </w:numPr>
      <w:tabs>
        <w:tab w:val="clear" w:pos="360"/>
      </w:tabs>
      <w:spacing w:line="240" w:lineRule="auto"/>
      <w:ind w:left="709" w:firstLine="0"/>
      <w:jc w:val="both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paragraph" w:customStyle="1" w:styleId="TITREPAR3">
    <w:name w:val="TITRE PAR 3"/>
    <w:basedOn w:val="Titre4"/>
    <w:next w:val="Normal"/>
    <w:semiHidden/>
    <w:rsid w:val="009865A7"/>
    <w:pPr>
      <w:keepLines w:val="0"/>
      <w:numPr>
        <w:numId w:val="5"/>
      </w:numPr>
      <w:tabs>
        <w:tab w:val="clear" w:pos="851"/>
        <w:tab w:val="num" w:pos="360"/>
      </w:tabs>
      <w:spacing w:before="120" w:after="120" w:line="240" w:lineRule="auto"/>
      <w:ind w:left="709" w:firstLine="0"/>
      <w:jc w:val="both"/>
    </w:pPr>
    <w:rPr>
      <w:rFonts w:ascii="Times New Roman" w:eastAsia="Times New Roman" w:hAnsi="Times New Roman" w:cs="Times New Roman"/>
      <w:b w:val="0"/>
      <w:bCs w:val="0"/>
      <w:i/>
      <w:iCs w:val="0"/>
      <w:color w:val="auto"/>
      <w:sz w:val="24"/>
      <w:szCs w:val="20"/>
      <w:lang w:eastAsia="fr-FR"/>
    </w:rPr>
  </w:style>
  <w:style w:type="table" w:customStyle="1" w:styleId="Listecouleur1">
    <w:name w:val="Liste couleur1"/>
    <w:basedOn w:val="TableauNormal"/>
    <w:next w:val="Listecouleur"/>
    <w:uiPriority w:val="72"/>
    <w:rsid w:val="0068098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enhypertexte">
    <w:name w:val="Hyperlink"/>
    <w:basedOn w:val="Policepardfaut"/>
    <w:uiPriority w:val="99"/>
    <w:semiHidden/>
    <w:rsid w:val="002027A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1"/>
    <w:qFormat/>
    <w:rsid w:val="00061674"/>
    <w:pPr>
      <w:ind w:left="720"/>
      <w:contextualSpacing/>
    </w:pPr>
  </w:style>
  <w:style w:type="paragraph" w:customStyle="1" w:styleId="Default">
    <w:name w:val="Default"/>
    <w:semiHidden/>
    <w:rsid w:val="00EA79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tion1">
    <w:name w:val="Mention1"/>
    <w:basedOn w:val="Policepardfaut"/>
    <w:uiPriority w:val="99"/>
    <w:semiHidden/>
    <w:rsid w:val="00F2728B"/>
    <w:rPr>
      <w:color w:val="2B579A"/>
      <w:shd w:val="clear" w:color="auto" w:fill="E6E6E6"/>
    </w:rPr>
  </w:style>
  <w:style w:type="paragraph" w:customStyle="1" w:styleId="Pa5">
    <w:name w:val="Pa5"/>
    <w:basedOn w:val="Default"/>
    <w:next w:val="Default"/>
    <w:uiPriority w:val="99"/>
    <w:semiHidden/>
    <w:rsid w:val="000303F6"/>
    <w:pPr>
      <w:spacing w:line="241" w:lineRule="atLeast"/>
    </w:pPr>
    <w:rPr>
      <w:rFonts w:ascii="Maax" w:hAnsi="Maax" w:cstheme="minorBidi"/>
      <w:color w:val="auto"/>
    </w:rPr>
  </w:style>
  <w:style w:type="character" w:customStyle="1" w:styleId="A5">
    <w:name w:val="A5"/>
    <w:uiPriority w:val="99"/>
    <w:semiHidden/>
    <w:rsid w:val="000303F6"/>
    <w:rPr>
      <w:rFonts w:cs="Maax"/>
      <w:color w:val="000000"/>
      <w:sz w:val="18"/>
      <w:szCs w:val="18"/>
    </w:rPr>
  </w:style>
  <w:style w:type="paragraph" w:customStyle="1" w:styleId="Pa25">
    <w:name w:val="Pa25"/>
    <w:basedOn w:val="Default"/>
    <w:next w:val="Default"/>
    <w:uiPriority w:val="99"/>
    <w:semiHidden/>
    <w:rsid w:val="000303F6"/>
    <w:pPr>
      <w:spacing w:line="241" w:lineRule="atLeast"/>
    </w:pPr>
    <w:rPr>
      <w:rFonts w:ascii="Maax" w:hAnsi="Maax" w:cstheme="minorBidi"/>
      <w:color w:val="auto"/>
    </w:rPr>
  </w:style>
  <w:style w:type="paragraph" w:styleId="Corpsdetexte">
    <w:name w:val="Body Text"/>
    <w:basedOn w:val="Normal"/>
    <w:link w:val="CorpsdetexteCar"/>
    <w:uiPriority w:val="1"/>
    <w:semiHidden/>
    <w:qFormat/>
    <w:rsid w:val="00FE1C99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12396B"/>
    <w:rPr>
      <w:rFonts w:ascii="Arial" w:eastAsia="Arial" w:hAnsi="Arial" w:cs="Arial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382E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semiHidden/>
    <w:qFormat/>
    <w:rsid w:val="00382EC2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derouetj\Documents\Mod&#232;les%20Office%20personnalis&#233;s\FUTURES_RGAT%20-%20%25.dotx" TargetMode="External"/></Relationships>
</file>

<file path=word/theme/theme1.xml><?xml version="1.0" encoding="utf-8"?>
<a:theme xmlns:a="http://schemas.openxmlformats.org/drawingml/2006/main" name="Thème Office">
  <a:themeElements>
    <a:clrScheme name="SACEM_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C204B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3747BF19DEB4EA632BE3F1C5B4A28" ma:contentTypeVersion="8" ma:contentTypeDescription="Crée un document." ma:contentTypeScope="" ma:versionID="252ae98f483f04e80e4521f4041efc27">
  <xsd:schema xmlns:xsd="http://www.w3.org/2001/XMLSchema" xmlns:xs="http://www.w3.org/2001/XMLSchema" xmlns:p="http://schemas.microsoft.com/office/2006/metadata/properties" xmlns:ns3="edc4a796-0f8e-450f-a349-dd0c48801235" targetNamespace="http://schemas.microsoft.com/office/2006/metadata/properties" ma:root="true" ma:fieldsID="f5f1ad13e0553c0859f84bb67486ea8c" ns3:_="">
    <xsd:import namespace="edc4a796-0f8e-450f-a349-dd0c488012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4a796-0f8e-450f-a349-dd0c48801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C0EBE6-775A-4921-9110-F8FA6D92D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4a796-0f8e-450f-a349-dd0c48801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0E2B6-3B0B-42EB-920C-D015D9C3EB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5DD6E6-83B4-4523-891B-384AB7DA7E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6D996C-6748-4D04-B7FE-85D4A5EA3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FUTURES_RGAT - %.dotx</Template>
  <TotalTime>1</TotalTime>
  <Pages>1</Pages>
  <Words>93</Words>
  <Characters>516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SACEM</vt:lpstr>
    </vt:vector>
  </TitlesOfParts>
  <Manager>SACEM</Manager>
  <Company>SACEM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SACEM</dc:title>
  <dc:subject>SACEM</dc:subject>
  <dc:creator>Utilisateur Windows</dc:creator>
  <cp:keywords/>
  <dc:description/>
  <cp:lastModifiedBy>SALAUN Jean-Yves</cp:lastModifiedBy>
  <cp:revision>2</cp:revision>
  <cp:lastPrinted>2020-01-13T11:33:00Z</cp:lastPrinted>
  <dcterms:created xsi:type="dcterms:W3CDTF">2026-09-29T12:11:00Z</dcterms:created>
  <dcterms:modified xsi:type="dcterms:W3CDTF">2026-09-29T12:11:00Z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0x0101003773747BF19DEB4EA632BE3F1C5B4A28</vt:lpwstr>
  </property>
  <property fmtid="{D5CDD505-2E9C-101B-9397-08002B2CF9AE}" pid="3" name="Famille">
    <vt:lpwstr/>
  </property>
  <property fmtid="{D5CDD505-2E9C-101B-9397-08002B2CF9AE}" pid="4" name="Fonction">
    <vt:lpwstr>3;#Tarification|a4acd04b-f504-41c7-b6e1-b7612a8f90dc</vt:lpwstr>
  </property>
  <property fmtid="{D5CDD505-2E9C-101B-9397-08002B2CF9AE}" pid="5" name="Fonction2">
    <vt:lpwstr/>
  </property>
  <property fmtid="{D5CDD505-2E9C-101B-9397-08002B2CF9AE}" pid="6" name="Type Document">
    <vt:lpwstr/>
  </property>
</Properties>
</file>